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C40B" w14:textId="36238160" w:rsidR="00A23B17" w:rsidRPr="001B0297" w:rsidRDefault="00A23B17" w:rsidP="00966AE6">
      <w:pPr>
        <w:pStyle w:val="Title"/>
        <w:spacing w:before="120" w:after="120"/>
        <w:rPr>
          <w:sz w:val="28"/>
          <w:szCs w:val="28"/>
        </w:rPr>
      </w:pPr>
      <w:r w:rsidRPr="001B0297">
        <w:rPr>
          <w:sz w:val="28"/>
          <w:szCs w:val="28"/>
        </w:rPr>
        <w:t>Darwin Initiative</w:t>
      </w:r>
      <w:r w:rsidR="004B4053">
        <w:rPr>
          <w:sz w:val="28"/>
          <w:szCs w:val="28"/>
        </w:rPr>
        <w:t xml:space="preserve"> Main</w:t>
      </w:r>
      <w:r w:rsidR="008612C5">
        <w:rPr>
          <w:sz w:val="28"/>
          <w:szCs w:val="28"/>
        </w:rPr>
        <w:t xml:space="preserve"> &amp; Extra</w:t>
      </w:r>
      <w:r w:rsidR="009C31B9">
        <w:rPr>
          <w:sz w:val="28"/>
          <w:szCs w:val="28"/>
        </w:rPr>
        <w:t>:</w:t>
      </w:r>
      <w:r w:rsidR="004B4053">
        <w:rPr>
          <w:sz w:val="28"/>
          <w:szCs w:val="28"/>
        </w:rPr>
        <w:t xml:space="preserve"> </w:t>
      </w:r>
      <w:r w:rsidRPr="001B0297">
        <w:rPr>
          <w:sz w:val="28"/>
          <w:szCs w:val="28"/>
        </w:rPr>
        <w:t>Final Report</w:t>
      </w:r>
    </w:p>
    <w:p w14:paraId="62A94281" w14:textId="241B38D4"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F148BA" w:rsidRPr="00966AE6">
          <w:rPr>
            <w:rStyle w:val="Hyperlink"/>
            <w:i w:val="0"/>
            <w:iCs/>
          </w:rPr>
          <w:t>https://www.darwininitiative.org.uk/resources/information-notes/</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6163A">
        <w:rPr>
          <w:rFonts w:cs="Arial"/>
          <w:b/>
          <w:i w:val="0"/>
          <w:iCs/>
          <w:szCs w:val="22"/>
        </w:rPr>
        <w:t>maximum</w:t>
      </w:r>
      <w:r w:rsidR="00A23B17" w:rsidRPr="00C55E3D">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26A747E6" w14:textId="6AA7A403" w:rsidR="00B35D82" w:rsidRPr="00C55E3D" w:rsidRDefault="00B35D82" w:rsidP="009E4038">
      <w:pPr>
        <w:pStyle w:val="BodyTextFirstIndent"/>
        <w:ind w:firstLine="0"/>
        <w:jc w:val="center"/>
        <w:rPr>
          <w:rFonts w:cs="Arial"/>
          <w:b/>
          <w:bCs/>
          <w:i w:val="0"/>
          <w:iCs/>
          <w:szCs w:val="22"/>
        </w:rPr>
      </w:pPr>
      <w:r w:rsidRPr="00C55E3D">
        <w:rPr>
          <w:rFonts w:cs="Arial"/>
          <w:b/>
          <w:bCs/>
          <w:i w:val="0"/>
          <w:iCs/>
          <w:szCs w:val="22"/>
        </w:rPr>
        <w:t xml:space="preserve">Submission Deadline: </w:t>
      </w:r>
      <w:r w:rsidR="00CA3F1D">
        <w:rPr>
          <w:rFonts w:cs="Arial"/>
          <w:b/>
          <w:bCs/>
          <w:i w:val="0"/>
          <w:iCs/>
          <w:szCs w:val="22"/>
        </w:rPr>
        <w:t>no later than</w:t>
      </w:r>
      <w:r w:rsidRPr="00C55E3D">
        <w:rPr>
          <w:rFonts w:cs="Arial"/>
          <w:b/>
          <w:bCs/>
          <w:i w:val="0"/>
          <w:iCs/>
          <w:szCs w:val="22"/>
        </w:rPr>
        <w:t xml:space="preserve"> 3 months </w:t>
      </w:r>
      <w:r w:rsidR="00CB6F4A">
        <w:rPr>
          <w:rFonts w:cs="Arial"/>
          <w:b/>
          <w:bCs/>
          <w:i w:val="0"/>
          <w:iCs/>
          <w:szCs w:val="22"/>
        </w:rPr>
        <w:t xml:space="preserve">after </w:t>
      </w:r>
      <w:r w:rsidR="00E3796A">
        <w:rPr>
          <w:rFonts w:cs="Arial"/>
          <w:b/>
          <w:bCs/>
          <w:i w:val="0"/>
          <w:iCs/>
          <w:szCs w:val="22"/>
        </w:rPr>
        <w:t>agreed end date</w:t>
      </w:r>
      <w:r w:rsidR="00CB6F4A">
        <w:rPr>
          <w:rFonts w:cs="Arial"/>
          <w:b/>
          <w:bCs/>
          <w:i w:val="0"/>
          <w:iCs/>
          <w:szCs w:val="22"/>
        </w:rPr>
        <w:t xml:space="preserve">. </w:t>
      </w:r>
    </w:p>
    <w:p w14:paraId="6741E310" w14:textId="5D6F6DBA" w:rsidR="005C6283" w:rsidRPr="005F5F98" w:rsidRDefault="005C6283" w:rsidP="009E4038">
      <w:pPr>
        <w:pStyle w:val="BodyTextFirstIndent"/>
        <w:ind w:firstLine="0"/>
        <w:jc w:val="center"/>
        <w:rPr>
          <w:rFonts w:cs="Arial"/>
          <w:i w:val="0"/>
          <w:iCs/>
          <w:szCs w:val="22"/>
        </w:rPr>
      </w:pPr>
      <w:r w:rsidRPr="00C55E3D">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5F5F7270"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 xml:space="preserve">Darwin </w:t>
      </w:r>
      <w:r w:rsidR="00175611">
        <w:rPr>
          <w:rFonts w:cs="Arial"/>
          <w:b/>
          <w:i w:val="0"/>
          <w:sz w:val="24"/>
          <w:szCs w:val="22"/>
        </w:rPr>
        <w:t xml:space="preserve">Initiative </w:t>
      </w:r>
      <w:r w:rsidRPr="009E4038">
        <w:rPr>
          <w:rFonts w:cs="Arial"/>
          <w:b/>
          <w:i w:val="0"/>
          <w:sz w:val="24"/>
          <w:szCs w:val="22"/>
        </w:rPr>
        <w:t>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8612C5" w:rsidRPr="002106ED" w14:paraId="5BA0C3B0" w14:textId="77777777" w:rsidTr="009E4038">
        <w:tc>
          <w:tcPr>
            <w:tcW w:w="1696" w:type="pct"/>
            <w:shd w:val="clear" w:color="auto" w:fill="auto"/>
          </w:tcPr>
          <w:p w14:paraId="692C5FD5" w14:textId="7B374D96" w:rsidR="008612C5" w:rsidRPr="002106ED" w:rsidRDefault="008612C5" w:rsidP="00067C5E">
            <w:pPr>
              <w:spacing w:before="60" w:after="60"/>
              <w:rPr>
                <w:rFonts w:cs="Arial"/>
                <w:szCs w:val="22"/>
              </w:rPr>
            </w:pPr>
            <w:r>
              <w:rPr>
                <w:rFonts w:cs="Arial"/>
                <w:szCs w:val="22"/>
              </w:rPr>
              <w:t>Scheme (Main or Extra)</w:t>
            </w:r>
          </w:p>
        </w:tc>
        <w:tc>
          <w:tcPr>
            <w:tcW w:w="3304" w:type="pct"/>
            <w:shd w:val="clear" w:color="auto" w:fill="auto"/>
          </w:tcPr>
          <w:p w14:paraId="66656A02" w14:textId="77777777" w:rsidR="008612C5" w:rsidRPr="002106ED" w:rsidRDefault="008612C5" w:rsidP="00067C5E">
            <w:pPr>
              <w:spacing w:before="60" w:after="60"/>
              <w:rPr>
                <w:rFonts w:cs="Arial"/>
                <w:szCs w:val="22"/>
              </w:rPr>
            </w:pPr>
          </w:p>
        </w:tc>
      </w:tr>
      <w:tr w:rsidR="00A51E0A" w:rsidRPr="002106ED" w14:paraId="5E0E328A" w14:textId="77777777" w:rsidTr="009E4038">
        <w:tc>
          <w:tcPr>
            <w:tcW w:w="1696" w:type="pct"/>
            <w:shd w:val="clear" w:color="auto" w:fill="auto"/>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shd w:val="clear" w:color="auto" w:fill="auto"/>
          </w:tcPr>
          <w:p w14:paraId="38A2F142" w14:textId="77777777" w:rsidR="00A51E0A" w:rsidRPr="002106ED" w:rsidRDefault="00A51E0A" w:rsidP="00067C5E">
            <w:pPr>
              <w:spacing w:before="60" w:after="60"/>
              <w:rPr>
                <w:rFonts w:cs="Arial"/>
                <w:szCs w:val="22"/>
              </w:rPr>
            </w:pPr>
          </w:p>
        </w:tc>
      </w:tr>
      <w:tr w:rsidR="00A51E0A" w:rsidRPr="002106ED" w14:paraId="209577FD" w14:textId="77777777" w:rsidTr="009E4038">
        <w:tc>
          <w:tcPr>
            <w:tcW w:w="1696" w:type="pct"/>
            <w:shd w:val="clear" w:color="auto" w:fill="auto"/>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shd w:val="clear" w:color="auto" w:fill="auto"/>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009E4038">
        <w:tc>
          <w:tcPr>
            <w:tcW w:w="1696" w:type="pct"/>
            <w:shd w:val="clear" w:color="auto" w:fill="auto"/>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w:t>
            </w:r>
            <w:proofErr w:type="spellStart"/>
            <w:r w:rsidR="00A51E0A" w:rsidRPr="002106ED">
              <w:rPr>
                <w:rFonts w:cs="Arial"/>
                <w:szCs w:val="22"/>
              </w:rPr>
              <w:t>ies</w:t>
            </w:r>
            <w:proofErr w:type="spellEnd"/>
            <w:r w:rsidR="00A51E0A" w:rsidRPr="002106ED">
              <w:rPr>
                <w:rFonts w:cs="Arial"/>
                <w:szCs w:val="22"/>
              </w:rPr>
              <w:t>)</w:t>
            </w:r>
          </w:p>
        </w:tc>
        <w:tc>
          <w:tcPr>
            <w:tcW w:w="3304" w:type="pct"/>
            <w:shd w:val="clear" w:color="auto" w:fill="auto"/>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009E4038">
        <w:tc>
          <w:tcPr>
            <w:tcW w:w="1696" w:type="pct"/>
            <w:shd w:val="clear" w:color="auto" w:fill="auto"/>
          </w:tcPr>
          <w:p w14:paraId="5BDBF477" w14:textId="29976C7F" w:rsidR="00A51E0A" w:rsidRPr="000B5B4A" w:rsidRDefault="00C62FEC" w:rsidP="00067C5E">
            <w:pPr>
              <w:spacing w:before="60" w:after="60"/>
              <w:rPr>
                <w:rFonts w:cs="Arial"/>
                <w:szCs w:val="22"/>
                <w:highlight w:val="yellow"/>
              </w:rPr>
            </w:pPr>
            <w:r w:rsidRPr="00C62FEC">
              <w:rPr>
                <w:rFonts w:cs="Arial"/>
                <w:szCs w:val="22"/>
              </w:rPr>
              <w:t xml:space="preserve">Lead </w:t>
            </w:r>
            <w:r w:rsidR="00346C8F">
              <w:rPr>
                <w:rFonts w:cs="Arial"/>
                <w:szCs w:val="22"/>
              </w:rPr>
              <w:t>Organisation</w:t>
            </w:r>
          </w:p>
        </w:tc>
        <w:tc>
          <w:tcPr>
            <w:tcW w:w="3304" w:type="pct"/>
            <w:shd w:val="clear" w:color="auto" w:fill="auto"/>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009E4038">
        <w:tc>
          <w:tcPr>
            <w:tcW w:w="1696" w:type="pct"/>
            <w:shd w:val="clear" w:color="auto" w:fill="auto"/>
          </w:tcPr>
          <w:p w14:paraId="379FB792" w14:textId="5111235E" w:rsidR="00A51E0A" w:rsidRPr="002106ED" w:rsidRDefault="009275F2" w:rsidP="00067C5E">
            <w:pPr>
              <w:spacing w:before="60" w:after="60"/>
              <w:rPr>
                <w:rFonts w:cs="Arial"/>
                <w:szCs w:val="22"/>
              </w:rPr>
            </w:pPr>
            <w:r>
              <w:rPr>
                <w:rFonts w:cs="Arial"/>
                <w:szCs w:val="22"/>
              </w:rPr>
              <w:t xml:space="preserve">Project </w:t>
            </w:r>
            <w:r w:rsidR="00EF436F">
              <w:rPr>
                <w:rFonts w:cs="Arial"/>
                <w:szCs w:val="22"/>
              </w:rPr>
              <w:t>p</w:t>
            </w:r>
            <w:r w:rsidR="00A51E0A" w:rsidRPr="002106ED">
              <w:rPr>
                <w:rFonts w:cs="Arial"/>
                <w:szCs w:val="22"/>
              </w:rPr>
              <w:t>artner(s)</w:t>
            </w:r>
          </w:p>
        </w:tc>
        <w:tc>
          <w:tcPr>
            <w:tcW w:w="3304" w:type="pct"/>
            <w:shd w:val="clear" w:color="auto" w:fill="auto"/>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009E4038">
        <w:tc>
          <w:tcPr>
            <w:tcW w:w="1696" w:type="pct"/>
            <w:shd w:val="clear" w:color="auto" w:fill="auto"/>
          </w:tcPr>
          <w:p w14:paraId="25E5204C" w14:textId="5BEEE3C5" w:rsidR="00A51E0A" w:rsidRPr="002106ED" w:rsidRDefault="00A51E0A" w:rsidP="000D7B86">
            <w:pPr>
              <w:spacing w:before="60" w:after="60"/>
              <w:rPr>
                <w:rFonts w:cs="Arial"/>
                <w:szCs w:val="22"/>
              </w:rPr>
            </w:pPr>
            <w:r w:rsidRPr="002106ED">
              <w:rPr>
                <w:rFonts w:cs="Arial"/>
                <w:szCs w:val="22"/>
              </w:rPr>
              <w:t xml:space="preserve">Darwin </w:t>
            </w:r>
            <w:r w:rsidR="00B35D82">
              <w:rPr>
                <w:rFonts w:cs="Arial"/>
                <w:szCs w:val="22"/>
              </w:rPr>
              <w:t xml:space="preserve">Initiative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shd w:val="clear" w:color="auto" w:fill="auto"/>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009E4038">
        <w:tc>
          <w:tcPr>
            <w:tcW w:w="1696" w:type="pct"/>
            <w:shd w:val="clear" w:color="auto" w:fill="auto"/>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shd w:val="clear" w:color="auto" w:fill="auto"/>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009E4038">
        <w:tc>
          <w:tcPr>
            <w:tcW w:w="1696" w:type="pct"/>
            <w:shd w:val="clear" w:color="auto" w:fill="auto"/>
          </w:tcPr>
          <w:p w14:paraId="5E989E0A" w14:textId="55EFD275" w:rsidR="00A51E0A" w:rsidRPr="002106ED" w:rsidRDefault="00A51E0A" w:rsidP="00067C5E">
            <w:pPr>
              <w:spacing w:before="60" w:after="60"/>
              <w:rPr>
                <w:rFonts w:cs="Arial"/>
                <w:szCs w:val="22"/>
              </w:rPr>
            </w:pPr>
            <w:r w:rsidRPr="002106ED">
              <w:rPr>
                <w:rFonts w:cs="Arial"/>
                <w:szCs w:val="22"/>
              </w:rPr>
              <w:t xml:space="preserve">Project </w:t>
            </w:r>
            <w:r w:rsidR="00E31C02">
              <w:rPr>
                <w:rFonts w:cs="Arial"/>
                <w:szCs w:val="22"/>
              </w:rPr>
              <w:t>Leader</w:t>
            </w:r>
            <w:r w:rsidRPr="002106ED">
              <w:rPr>
                <w:rFonts w:cs="Arial"/>
                <w:szCs w:val="22"/>
              </w:rPr>
              <w:t xml:space="preserve"> </w:t>
            </w:r>
            <w:r w:rsidR="000D7B86">
              <w:rPr>
                <w:rFonts w:cs="Arial"/>
                <w:szCs w:val="22"/>
              </w:rPr>
              <w:t>n</w:t>
            </w:r>
            <w:r w:rsidRPr="002106ED">
              <w:rPr>
                <w:rFonts w:cs="Arial"/>
                <w:szCs w:val="22"/>
              </w:rPr>
              <w:t>ame</w:t>
            </w:r>
          </w:p>
        </w:tc>
        <w:tc>
          <w:tcPr>
            <w:tcW w:w="3304" w:type="pct"/>
            <w:shd w:val="clear" w:color="auto" w:fill="auto"/>
          </w:tcPr>
          <w:p w14:paraId="1FF3CA1D" w14:textId="77777777" w:rsidR="00A51E0A" w:rsidRPr="002106ED" w:rsidRDefault="00A51E0A" w:rsidP="00067C5E">
            <w:pPr>
              <w:spacing w:before="60" w:after="60"/>
              <w:rPr>
                <w:rFonts w:cs="Arial"/>
                <w:szCs w:val="22"/>
              </w:rPr>
            </w:pPr>
          </w:p>
        </w:tc>
      </w:tr>
      <w:tr w:rsidR="00A51E0A" w:rsidRPr="009731C2" w14:paraId="7934C5E1" w14:textId="77777777" w:rsidTr="009E4038">
        <w:tc>
          <w:tcPr>
            <w:tcW w:w="1696" w:type="pct"/>
            <w:shd w:val="clear" w:color="auto" w:fill="auto"/>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proofErr w:type="spellStart"/>
            <w:r w:rsidR="007F471D" w:rsidRPr="001C7963">
              <w:rPr>
                <w:rFonts w:cs="Arial"/>
                <w:szCs w:val="22"/>
                <w:lang w:val="nl-NL"/>
              </w:rPr>
              <w:t>social</w:t>
            </w:r>
            <w:proofErr w:type="spellEnd"/>
            <w:r w:rsidR="007F471D" w:rsidRPr="001C7963">
              <w:rPr>
                <w:rFonts w:cs="Arial"/>
                <w:szCs w:val="22"/>
                <w:lang w:val="nl-NL"/>
              </w:rPr>
              <w:t xml:space="preserve"> media </w:t>
            </w:r>
          </w:p>
        </w:tc>
        <w:tc>
          <w:tcPr>
            <w:tcW w:w="3304" w:type="pct"/>
            <w:shd w:val="clear" w:color="auto" w:fill="auto"/>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009E4038">
        <w:tc>
          <w:tcPr>
            <w:tcW w:w="1696" w:type="pct"/>
            <w:shd w:val="clear" w:color="auto" w:fill="auto"/>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shd w:val="clear" w:color="auto" w:fill="auto"/>
          </w:tcPr>
          <w:p w14:paraId="0192A100" w14:textId="77777777" w:rsidR="00A51E0A" w:rsidRPr="002106ED" w:rsidRDefault="00A51E0A" w:rsidP="00067C5E">
            <w:pPr>
              <w:spacing w:before="60" w:after="60"/>
              <w:rPr>
                <w:rFonts w:cs="Arial"/>
                <w:szCs w:val="22"/>
              </w:rPr>
            </w:pPr>
          </w:p>
        </w:tc>
      </w:tr>
    </w:tbl>
    <w:p w14:paraId="4A16E2A2" w14:textId="0B4DD47F" w:rsidR="002C70C5" w:rsidRDefault="00FF305A" w:rsidP="00966AE6">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Pr>
          <w:rFonts w:cs="Arial"/>
          <w:b/>
          <w:szCs w:val="22"/>
        </w:rPr>
        <w:t>General Guidance</w:t>
      </w:r>
      <w:r w:rsidR="00E97B77" w:rsidRPr="005F5F98">
        <w:rPr>
          <w:rFonts w:cs="Arial"/>
          <w:b/>
          <w:szCs w:val="22"/>
        </w:rPr>
        <w:t xml:space="preserve">: </w:t>
      </w:r>
    </w:p>
    <w:p w14:paraId="765774B2" w14:textId="326C139E" w:rsidR="00FF305A" w:rsidRDefault="00FF305A" w:rsidP="005F5F98">
      <w:pPr>
        <w:pStyle w:val="BodyText2"/>
        <w:numPr>
          <w:ilvl w:val="0"/>
          <w:numId w:val="59"/>
        </w:numPr>
        <w:pBdr>
          <w:top w:val="none" w:sz="0" w:space="0" w:color="auto"/>
          <w:left w:val="none" w:sz="0" w:space="0" w:color="auto"/>
          <w:bottom w:val="none" w:sz="0" w:space="0" w:color="auto"/>
          <w:right w:val="none" w:sz="0" w:space="0" w:color="auto"/>
        </w:pBdr>
        <w:rPr>
          <w:rFonts w:cs="Arial"/>
          <w:bCs/>
          <w:szCs w:val="22"/>
        </w:rPr>
      </w:pPr>
      <w:r w:rsidRPr="00FF305A">
        <w:rPr>
          <w:rFonts w:cs="Arial"/>
          <w:bCs/>
          <w:szCs w:val="22"/>
        </w:rPr>
        <w:t>Please ensure you have selected the correct template for your project – this template is for both Darwin Initiative Main and Extra projects.</w:t>
      </w:r>
    </w:p>
    <w:p w14:paraId="5B7B46F2" w14:textId="77777777" w:rsidR="00375E12" w:rsidRPr="00375E12" w:rsidRDefault="00375E12" w:rsidP="00375E12">
      <w:pPr>
        <w:pStyle w:val="ListParagraph"/>
        <w:numPr>
          <w:ilvl w:val="0"/>
          <w:numId w:val="59"/>
        </w:numPr>
        <w:rPr>
          <w:rFonts w:cs="Arial"/>
          <w:b/>
          <w:color w:val="0000FF"/>
          <w:szCs w:val="22"/>
        </w:rPr>
      </w:pPr>
      <w:r w:rsidRPr="00375E12">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375E12">
        <w:rPr>
          <w:rFonts w:cs="Arial"/>
          <w:b/>
          <w:color w:val="0000FF"/>
          <w:szCs w:val="22"/>
        </w:rPr>
        <w:t>. Please remove the blue guidance notes from all sections before submission.</w:t>
      </w:r>
    </w:p>
    <w:p w14:paraId="168BDDF0" w14:textId="77777777" w:rsidR="00E572D8" w:rsidRPr="00C10C7D" w:rsidRDefault="00E572D8" w:rsidP="00E572D8">
      <w:pPr>
        <w:pStyle w:val="BodyText2"/>
        <w:numPr>
          <w:ilvl w:val="0"/>
          <w:numId w:val="59"/>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Your report will be published on the Darwin Initiative website. If there is any confidential or sensitive information within the report that you do not wish to be shared on our website, please ensure you clearly highlight this.</w:t>
      </w:r>
    </w:p>
    <w:p w14:paraId="4CDF1592" w14:textId="77777777" w:rsidR="00F85500" w:rsidRPr="00F85500" w:rsidRDefault="00E224F8">
      <w:pPr>
        <w:pStyle w:val="BodyText2"/>
        <w:numPr>
          <w:ilvl w:val="0"/>
          <w:numId w:val="59"/>
        </w:numPr>
        <w:pBdr>
          <w:top w:val="none" w:sz="0" w:space="0" w:color="auto"/>
          <w:left w:val="none" w:sz="0" w:space="0" w:color="auto"/>
          <w:bottom w:val="none" w:sz="0" w:space="0" w:color="auto"/>
          <w:right w:val="none" w:sz="0" w:space="0" w:color="auto"/>
        </w:pBdr>
      </w:pPr>
      <w:r w:rsidRPr="00C10C7D">
        <w:rPr>
          <w:rFonts w:cs="Arial"/>
          <w:szCs w:val="22"/>
        </w:rPr>
        <w:t>Project partners should play an active role in writing this report.</w:t>
      </w:r>
    </w:p>
    <w:p w14:paraId="0FFFEC84" w14:textId="4939E3A5" w:rsidR="00E224F8" w:rsidRDefault="00E224F8" w:rsidP="00F85500">
      <w:pPr>
        <w:pStyle w:val="BodyText2"/>
        <w:numPr>
          <w:ilvl w:val="0"/>
          <w:numId w:val="59"/>
        </w:numPr>
        <w:pBdr>
          <w:top w:val="none" w:sz="0" w:space="0" w:color="auto"/>
          <w:left w:val="none" w:sz="0" w:space="0" w:color="auto"/>
          <w:bottom w:val="none" w:sz="0" w:space="0" w:color="auto"/>
          <w:right w:val="none" w:sz="0" w:space="0" w:color="auto"/>
        </w:pBdr>
      </w:pPr>
      <w:r>
        <w:t xml:space="preserve">The Final Report is expected to act as a stand-alone document. It should not be necessary to refer to Annual Reports to obtain evidence of progress or impact. </w:t>
      </w:r>
    </w:p>
    <w:p w14:paraId="0C798F07" w14:textId="660001EB" w:rsidR="00DA0249" w:rsidRDefault="00DA0249" w:rsidP="00233D84">
      <w:pPr>
        <w:pStyle w:val="BodyText2"/>
        <w:pBdr>
          <w:top w:val="none" w:sz="0" w:space="0" w:color="auto"/>
          <w:left w:val="none" w:sz="0" w:space="0" w:color="auto"/>
          <w:bottom w:val="none" w:sz="0" w:space="0" w:color="auto"/>
          <w:right w:val="none" w:sz="0" w:space="0" w:color="auto"/>
        </w:pBdr>
      </w:pPr>
      <w:r w:rsidRPr="005862EE">
        <w:rPr>
          <w:b/>
          <w:bCs/>
        </w:rPr>
        <w:t>Provision of evidence</w:t>
      </w:r>
      <w:r w:rsidRPr="00DA0249">
        <w:t>:</w:t>
      </w:r>
    </w:p>
    <w:p w14:paraId="0D789BCF" w14:textId="77777777" w:rsidR="00B1732E" w:rsidRDefault="00233D84" w:rsidP="00233D84">
      <w:pPr>
        <w:pStyle w:val="BodyText2"/>
        <w:pBdr>
          <w:top w:val="none" w:sz="0" w:space="0" w:color="auto"/>
          <w:left w:val="none" w:sz="0" w:space="0" w:color="auto"/>
          <w:bottom w:val="none" w:sz="0" w:space="0" w:color="auto"/>
          <w:right w:val="none" w:sz="0" w:space="0" w:color="auto"/>
        </w:pBdr>
      </w:pPr>
      <w:r>
        <w:t xml:space="preserve">All Final Reports are reviewed by an independent </w:t>
      </w:r>
      <w:r w:rsidR="001C7963">
        <w:t>Monitoring</w:t>
      </w:r>
      <w:r w:rsidR="00346C8F">
        <w:t>, Evaluation</w:t>
      </w:r>
      <w:r w:rsidR="001C7963">
        <w:t xml:space="preserve"> and </w:t>
      </w:r>
      <w:r w:rsidR="00346C8F">
        <w:t xml:space="preserve">Learning </w:t>
      </w:r>
      <w:r w:rsidR="001C7963">
        <w:t>(</w:t>
      </w:r>
      <w:r>
        <w:t>ME</w:t>
      </w:r>
      <w:r w:rsidR="00346C8F">
        <w:t>L</w:t>
      </w:r>
      <w:r w:rsidR="001C7963">
        <w:t>)</w:t>
      </w:r>
      <w:r>
        <w:t xml:space="preserve"> consultant. They will use your </w:t>
      </w:r>
      <w:r w:rsidR="00A51E0A">
        <w:t>agreed</w:t>
      </w:r>
      <w:r>
        <w:t xml:space="preserve"> application and </w:t>
      </w:r>
      <w:r w:rsidR="00182610">
        <w:t>logframe</w:t>
      </w:r>
      <w:r>
        <w:t xml:space="preserve"> (or the most recent approved logframe) as a basis of their review. Therefore it is important that you refer back to this document when writing this report. The review acts as an independent viewpoint of whether the </w:t>
      </w:r>
      <w:r>
        <w:lastRenderedPageBreak/>
        <w:t xml:space="preserve">project has made the impacts it states based upon the report and associated evidence submitted. </w:t>
      </w:r>
    </w:p>
    <w:p w14:paraId="37590364" w14:textId="2DA4104C" w:rsidR="00233D84" w:rsidRDefault="00E939BE" w:rsidP="30F019EA">
      <w:pPr>
        <w:pStyle w:val="BodyText2"/>
        <w:pBdr>
          <w:top w:val="none" w:sz="0" w:space="0" w:color="auto"/>
          <w:left w:val="none" w:sz="0" w:space="0" w:color="auto"/>
          <w:bottom w:val="none" w:sz="0" w:space="0" w:color="auto"/>
          <w:right w:val="none" w:sz="0" w:space="0" w:color="auto"/>
        </w:pBdr>
      </w:pPr>
      <w:r w:rsidRPr="007F7696">
        <w:t>I</w:t>
      </w:r>
      <w:r w:rsidR="00FF6259" w:rsidRPr="007F7696">
        <w:t>t is</w:t>
      </w:r>
      <w:r w:rsidR="00233D84" w:rsidRPr="007F7696">
        <w:t xml:space="preserve"> </w:t>
      </w:r>
      <w:r w:rsidRPr="007F7696">
        <w:t xml:space="preserve">strongly </w:t>
      </w:r>
      <w:r w:rsidR="00233D84" w:rsidRPr="007F7696">
        <w:t xml:space="preserve">recommended </w:t>
      </w:r>
      <w:r w:rsidR="00FF6259" w:rsidRPr="007F7696">
        <w:t xml:space="preserve">that you </w:t>
      </w:r>
      <w:r w:rsidR="00233D84" w:rsidRPr="007F7696">
        <w:t xml:space="preserve">submit the </w:t>
      </w:r>
      <w:r w:rsidR="000D7B86" w:rsidRPr="007F7696">
        <w:t xml:space="preserve">means </w:t>
      </w:r>
      <w:r w:rsidR="00233D84" w:rsidRPr="007F7696">
        <w:t xml:space="preserve">of </w:t>
      </w:r>
      <w:r w:rsidR="000D7B86" w:rsidRPr="007F7696">
        <w:t>v</w:t>
      </w:r>
      <w:r w:rsidR="00233D84" w:rsidRPr="007F7696">
        <w:t>erification listed in your logframe to support your assertions of progress</w:t>
      </w:r>
      <w:r w:rsidR="00BD2C54" w:rsidRPr="007F7696">
        <w:t>. You should</w:t>
      </w:r>
      <w:r w:rsidR="50A93CE4">
        <w:t xml:space="preserve"> </w:t>
      </w:r>
      <w:r w:rsidR="00A75C05" w:rsidRPr="007F7696">
        <w:t>clearly label a</w:t>
      </w:r>
      <w:r w:rsidR="00BD2C54" w:rsidRPr="007F7696">
        <w:t>ll</w:t>
      </w:r>
      <w:r w:rsidR="00A75C05" w:rsidRPr="007F7696">
        <w:t xml:space="preserve"> annexes and cross-reference</w:t>
      </w:r>
      <w:r w:rsidR="00F246CA" w:rsidRPr="007F7696">
        <w:t xml:space="preserve"> these at the appropriate points within the report</w:t>
      </w:r>
      <w:r w:rsidR="006072EE" w:rsidRPr="007F7696">
        <w:t xml:space="preserve"> by including wording such as “(see Annex A for reference)”. Please only include additional information that clearly supports project progress</w:t>
      </w:r>
      <w:r w:rsidR="006072EE" w:rsidRPr="30F019EA">
        <w:rPr>
          <w:b/>
          <w:bCs/>
        </w:rPr>
        <w:t xml:space="preserve">. </w:t>
      </w:r>
    </w:p>
    <w:p w14:paraId="78D2B200" w14:textId="53A2EF01" w:rsidR="008702BF" w:rsidRDefault="008702BF" w:rsidP="00233D84">
      <w:pPr>
        <w:pStyle w:val="BodyText2"/>
        <w:pBdr>
          <w:top w:val="none" w:sz="0" w:space="0" w:color="auto"/>
          <w:left w:val="none" w:sz="0" w:space="0" w:color="auto"/>
          <w:bottom w:val="none" w:sz="0" w:space="0" w:color="auto"/>
          <w:right w:val="none" w:sz="0" w:space="0" w:color="auto"/>
        </w:pBdr>
      </w:pPr>
      <w:r w:rsidRPr="008702BF">
        <w:rPr>
          <w:b/>
          <w:bCs/>
        </w:rPr>
        <w:t>Project changes</w:t>
      </w:r>
      <w:r>
        <w:t>:</w:t>
      </w:r>
    </w:p>
    <w:p w14:paraId="0FC28480" w14:textId="2D46CFE2" w:rsidR="008702BF" w:rsidRDefault="0046201B" w:rsidP="00233D84">
      <w:pPr>
        <w:pStyle w:val="BodyText2"/>
        <w:pBdr>
          <w:top w:val="none" w:sz="0" w:space="0" w:color="auto"/>
          <w:left w:val="none" w:sz="0" w:space="0" w:color="auto"/>
          <w:bottom w:val="none" w:sz="0" w:space="0" w:color="auto"/>
          <w:right w:val="none" w:sz="0" w:space="0" w:color="auto"/>
        </w:pBdr>
      </w:pPr>
      <w:r>
        <w:t>Please note all major changes in the logframe (e.g., Output and Outcome level changes) must be approved via the formal Change Request process and submitted in a separate email.</w:t>
      </w:r>
    </w:p>
    <w:p w14:paraId="600FBAE2" w14:textId="252B3B0A" w:rsidR="0046201B" w:rsidRDefault="0046201B" w:rsidP="45DB3A02">
      <w:pPr>
        <w:pStyle w:val="BodyText2"/>
        <w:pBdr>
          <w:top w:val="none" w:sz="0" w:space="0" w:color="auto"/>
          <w:left w:val="none" w:sz="0" w:space="0" w:color="auto"/>
          <w:bottom w:val="none" w:sz="0" w:space="0" w:color="auto"/>
          <w:right w:val="none" w:sz="0" w:space="0" w:color="auto"/>
        </w:pBdr>
      </w:pPr>
      <w:r>
        <w:t>Submission of changes to the project design in the Annual Report does not constitute notification. If not clear whether a change requi</w:t>
      </w:r>
      <w:r w:rsidR="00487DFD">
        <w:t xml:space="preserve">res formal approval please check with </w:t>
      </w:r>
      <w:r w:rsidR="00F15E0F">
        <w:br/>
      </w:r>
      <w:hyperlink r:id="rId15" w:history="1">
        <w:r w:rsidR="00A9228E" w:rsidRPr="00A9228E">
          <w:rPr>
            <w:rStyle w:val="Hyperlink"/>
          </w:rPr>
          <w:t>BCF-Reports@niras.com</w:t>
        </w:r>
      </w:hyperlink>
      <w:r w:rsidR="00487DFD">
        <w:t>.</w:t>
      </w:r>
    </w:p>
    <w:p w14:paraId="3F3E31AB" w14:textId="148D7FD5" w:rsidR="7485E09B" w:rsidRDefault="7485E09B" w:rsidP="45DB3A02">
      <w:pPr>
        <w:pStyle w:val="BodyText2"/>
        <w:pBdr>
          <w:top w:val="none" w:sz="0" w:space="0" w:color="auto"/>
          <w:left w:val="none" w:sz="0" w:space="0" w:color="auto"/>
          <w:bottom w:val="none" w:sz="0" w:space="0" w:color="auto"/>
          <w:right w:val="none" w:sz="0" w:space="0" w:color="auto"/>
        </w:pBdr>
        <w:rPr>
          <w:b/>
          <w:bCs/>
        </w:rPr>
      </w:pPr>
      <w:r w:rsidRPr="007F7696">
        <w:rPr>
          <w:b/>
          <w:bCs/>
        </w:rPr>
        <w:t>Report format:</w:t>
      </w:r>
    </w:p>
    <w:p w14:paraId="1FD1F7B3" w14:textId="75656091" w:rsidR="7485E09B" w:rsidRDefault="7485E09B" w:rsidP="45DB3A02">
      <w:pPr>
        <w:pStyle w:val="BodyText2"/>
        <w:pBdr>
          <w:top w:val="none" w:sz="0" w:space="0" w:color="auto"/>
          <w:left w:val="none" w:sz="0" w:space="0" w:color="auto"/>
          <w:bottom w:val="none" w:sz="0" w:space="0" w:color="auto"/>
          <w:right w:val="none" w:sz="0" w:space="0" w:color="auto"/>
        </w:pBdr>
      </w:pPr>
      <w:r>
        <w:t xml:space="preserve">This report should be sent in MS Word only (if </w:t>
      </w:r>
      <w:r w:rsidR="589706D4" w:rsidRPr="45DB3A02">
        <w:rPr>
          <w:rFonts w:eastAsia="Arial" w:cs="Arial"/>
          <w:szCs w:val="22"/>
        </w:rPr>
        <w:t>you have concerns about layout you may submit a PDF but this is in addition to a Word version). If you have already answered a question in one section, do not repeat the information in another section, but refer back to the section number.</w:t>
      </w:r>
    </w:p>
    <w:bookmarkEnd w:id="0"/>
    <w:p w14:paraId="763285EA" w14:textId="3F2D73F1" w:rsidR="00A23B17" w:rsidRDefault="00C72594" w:rsidP="0029507E">
      <w:pPr>
        <w:pStyle w:val="Heading1"/>
        <w:numPr>
          <w:ilvl w:val="0"/>
          <w:numId w:val="61"/>
        </w:numPr>
      </w:pPr>
      <w:r w:rsidRPr="002106ED">
        <w:t xml:space="preserve">Project </w:t>
      </w:r>
      <w:r w:rsidR="00497E29">
        <w:t>Summary</w:t>
      </w:r>
    </w:p>
    <w:p w14:paraId="3068874B" w14:textId="265831E6" w:rsidR="000C7D39" w:rsidRPr="000C7D39" w:rsidRDefault="000C7D39" w:rsidP="000C7D39">
      <w:pPr>
        <w:pStyle w:val="BodyText2"/>
        <w:pBdr>
          <w:top w:val="none" w:sz="0" w:space="0" w:color="auto"/>
          <w:left w:val="none" w:sz="0" w:space="0" w:color="auto"/>
          <w:bottom w:val="none" w:sz="0" w:space="0" w:color="auto"/>
          <w:right w:val="none" w:sz="0" w:space="0" w:color="auto"/>
        </w:pBdr>
        <w:rPr>
          <w:bCs/>
        </w:rPr>
      </w:pPr>
      <w:r w:rsidRPr="000C7D39">
        <w:rPr>
          <w:bCs/>
        </w:rPr>
        <w:t xml:space="preserve">Please provide a brief overview of your project and what the project </w:t>
      </w:r>
      <w:r w:rsidR="009A7DE4">
        <w:rPr>
          <w:bCs/>
        </w:rPr>
        <w:t>aimed</w:t>
      </w:r>
      <w:r w:rsidRPr="000C7D39">
        <w:rPr>
          <w:bCs/>
        </w:rPr>
        <w:t xml:space="preserve"> to achieve.</w:t>
      </w:r>
    </w:p>
    <w:p w14:paraId="701DE3B1" w14:textId="77777777" w:rsidR="00E97B77" w:rsidRPr="002106ED" w:rsidRDefault="00690760" w:rsidP="001A66E4">
      <w:pPr>
        <w:numPr>
          <w:ilvl w:val="0"/>
          <w:numId w:val="29"/>
        </w:numPr>
        <w:ind w:left="714" w:hanging="357"/>
        <w:jc w:val="both"/>
        <w:rPr>
          <w:rFonts w:cs="Arial"/>
          <w:color w:val="0000FF"/>
          <w:szCs w:val="22"/>
        </w:rPr>
      </w:pPr>
      <w:bookmarkStart w:id="1" w:name="_Hlk34383706"/>
      <w:r w:rsidRPr="002106ED">
        <w:rPr>
          <w:rFonts w:cs="Arial"/>
          <w:color w:val="0000FF"/>
          <w:szCs w:val="22"/>
        </w:rPr>
        <w:t xml:space="preserve">Please describe the problem your project was trying to address. </w:t>
      </w:r>
    </w:p>
    <w:p w14:paraId="45B4FE7A" w14:textId="284E12C3" w:rsidR="00E97B77" w:rsidRPr="002106ED" w:rsidRDefault="00E97B77" w:rsidP="001A66E4">
      <w:pPr>
        <w:numPr>
          <w:ilvl w:val="0"/>
          <w:numId w:val="29"/>
        </w:numPr>
        <w:ind w:left="714" w:hanging="357"/>
        <w:jc w:val="both"/>
        <w:rPr>
          <w:rFonts w:cs="Arial"/>
          <w:color w:val="0000FF"/>
          <w:szCs w:val="22"/>
        </w:rPr>
      </w:pPr>
      <w:r w:rsidRPr="002106ED">
        <w:rPr>
          <w:rFonts w:cs="Arial"/>
          <w:color w:val="0000FF"/>
          <w:szCs w:val="22"/>
        </w:rPr>
        <w:t>What biodiversity</w:t>
      </w:r>
      <w:r w:rsidR="00810129" w:rsidRPr="002106ED">
        <w:rPr>
          <w:rFonts w:cs="Arial"/>
          <w:color w:val="0000FF"/>
          <w:szCs w:val="22"/>
        </w:rPr>
        <w:t xml:space="preserve"> c</w:t>
      </w:r>
      <w:r w:rsidR="00690760" w:rsidRPr="002106ED">
        <w:rPr>
          <w:rFonts w:cs="Arial"/>
          <w:color w:val="0000FF"/>
          <w:szCs w:val="22"/>
        </w:rPr>
        <w:t xml:space="preserve">hallenge was the project designed </w:t>
      </w:r>
      <w:r w:rsidR="00F0750B">
        <w:rPr>
          <w:rFonts w:cs="Arial"/>
          <w:color w:val="0000FF"/>
          <w:szCs w:val="22"/>
        </w:rPr>
        <w:t xml:space="preserve">to </w:t>
      </w:r>
      <w:r w:rsidR="00690760" w:rsidRPr="002106ED">
        <w:rPr>
          <w:rFonts w:cs="Arial"/>
          <w:color w:val="0000FF"/>
          <w:szCs w:val="22"/>
        </w:rPr>
        <w:t xml:space="preserve">address? </w:t>
      </w:r>
    </w:p>
    <w:p w14:paraId="4B936DDA" w14:textId="2686743C" w:rsidR="00E97B77" w:rsidRPr="002106ED" w:rsidRDefault="005277D7" w:rsidP="001A66E4">
      <w:pPr>
        <w:numPr>
          <w:ilvl w:val="0"/>
          <w:numId w:val="29"/>
        </w:numPr>
        <w:ind w:left="714" w:hanging="357"/>
        <w:jc w:val="both"/>
        <w:rPr>
          <w:rFonts w:cs="Arial"/>
          <w:color w:val="0000FF"/>
          <w:szCs w:val="22"/>
        </w:rPr>
      </w:pPr>
      <w:r>
        <w:rPr>
          <w:rFonts w:cs="Arial"/>
          <w:color w:val="0000FF"/>
          <w:szCs w:val="22"/>
        </w:rPr>
        <w:t>W</w:t>
      </w:r>
      <w:r w:rsidR="00E97B77" w:rsidRPr="002106ED">
        <w:rPr>
          <w:rFonts w:cs="Arial"/>
          <w:color w:val="0000FF"/>
          <w:szCs w:val="22"/>
        </w:rPr>
        <w:t xml:space="preserve">hat </w:t>
      </w:r>
      <w:r w:rsidR="004D75C8" w:rsidRPr="004D75C8">
        <w:rPr>
          <w:rFonts w:cs="Arial"/>
          <w:color w:val="0000FF"/>
          <w:szCs w:val="22"/>
        </w:rPr>
        <w:t xml:space="preserve">human development and wellbeing challenges (poverty reduction) </w:t>
      </w:r>
      <w:r w:rsidR="00E97B77" w:rsidRPr="002106ED">
        <w:rPr>
          <w:rFonts w:cs="Arial"/>
          <w:color w:val="0000FF"/>
          <w:szCs w:val="22"/>
        </w:rPr>
        <w:t>was the project designed to address?</w:t>
      </w:r>
    </w:p>
    <w:p w14:paraId="78656994" w14:textId="77777777" w:rsidR="000E1306" w:rsidRDefault="00810129" w:rsidP="001A66E4">
      <w:pPr>
        <w:numPr>
          <w:ilvl w:val="0"/>
          <w:numId w:val="29"/>
        </w:numPr>
        <w:ind w:left="714" w:hanging="357"/>
        <w:jc w:val="both"/>
        <w:rPr>
          <w:rFonts w:cs="Arial"/>
          <w:color w:val="0000FF"/>
          <w:szCs w:val="22"/>
        </w:rPr>
      </w:pPr>
      <w:r w:rsidRPr="002106ED">
        <w:rPr>
          <w:rFonts w:cs="Arial"/>
          <w:color w:val="0000FF"/>
          <w:szCs w:val="22"/>
        </w:rPr>
        <w:t xml:space="preserve">Why </w:t>
      </w:r>
      <w:r w:rsidR="00E97B77" w:rsidRPr="002106ED">
        <w:rPr>
          <w:rFonts w:cs="Arial"/>
          <w:color w:val="0000FF"/>
          <w:szCs w:val="22"/>
        </w:rPr>
        <w:t>are these challenges</w:t>
      </w:r>
      <w:r w:rsidRPr="002106ED">
        <w:rPr>
          <w:rFonts w:cs="Arial"/>
          <w:color w:val="0000FF"/>
          <w:szCs w:val="22"/>
        </w:rPr>
        <w:t xml:space="preserve"> relevant</w:t>
      </w:r>
      <w:r w:rsidR="00E97B77" w:rsidRPr="002106ED">
        <w:rPr>
          <w:rFonts w:cs="Arial"/>
          <w:color w:val="0000FF"/>
          <w:szCs w:val="22"/>
        </w:rPr>
        <w:t xml:space="preserve"> and</w:t>
      </w:r>
      <w:r w:rsidRPr="002106ED">
        <w:rPr>
          <w:rFonts w:cs="Arial"/>
          <w:color w:val="0000FF"/>
          <w:szCs w:val="22"/>
        </w:rPr>
        <w:t xml:space="preserve"> for whom? </w:t>
      </w:r>
    </w:p>
    <w:p w14:paraId="39E11BE3" w14:textId="0823D240" w:rsidR="00C72594" w:rsidRDefault="00810129" w:rsidP="001A66E4">
      <w:pPr>
        <w:numPr>
          <w:ilvl w:val="0"/>
          <w:numId w:val="29"/>
        </w:numPr>
        <w:ind w:left="714" w:hanging="357"/>
        <w:jc w:val="both"/>
        <w:rPr>
          <w:rFonts w:cs="Arial"/>
          <w:color w:val="0000FF"/>
          <w:szCs w:val="22"/>
        </w:rPr>
      </w:pPr>
      <w:r w:rsidRPr="002106ED">
        <w:rPr>
          <w:rFonts w:cs="Arial"/>
          <w:color w:val="0000FF"/>
          <w:szCs w:val="22"/>
        </w:rPr>
        <w:t>How did you identify these problems</w:t>
      </w:r>
      <w:r w:rsidR="00EC659F">
        <w:rPr>
          <w:rFonts w:cs="Arial"/>
          <w:color w:val="0000FF"/>
          <w:szCs w:val="22"/>
        </w:rPr>
        <w:t xml:space="preserve"> and w</w:t>
      </w:r>
      <w:r w:rsidR="00E97B77" w:rsidRPr="00EC659F">
        <w:rPr>
          <w:rFonts w:cs="Arial"/>
          <w:color w:val="0000FF"/>
          <w:szCs w:val="22"/>
        </w:rPr>
        <w:t>hat was the project designed to do to address these challenges?</w:t>
      </w:r>
    </w:p>
    <w:p w14:paraId="512CEE1D" w14:textId="006DC15A" w:rsidR="00EC659F" w:rsidRPr="00EC659F" w:rsidRDefault="001A66E4" w:rsidP="001A66E4">
      <w:pPr>
        <w:numPr>
          <w:ilvl w:val="0"/>
          <w:numId w:val="29"/>
        </w:numPr>
        <w:ind w:left="714" w:hanging="357"/>
        <w:jc w:val="both"/>
        <w:rPr>
          <w:rFonts w:cs="Arial"/>
          <w:color w:val="0000FF"/>
          <w:szCs w:val="22"/>
        </w:rPr>
      </w:pPr>
      <w:r>
        <w:rPr>
          <w:rFonts w:cs="Arial"/>
          <w:color w:val="0000FF"/>
          <w:szCs w:val="22"/>
        </w:rPr>
        <w:t>How does this project build on evidence and seek to scale approaches? (</w:t>
      </w:r>
      <w:r w:rsidR="005F71B6" w:rsidRPr="005F71B6">
        <w:rPr>
          <w:rFonts w:cs="Arial"/>
          <w:color w:val="0000FF"/>
          <w:szCs w:val="22"/>
        </w:rPr>
        <w:t>more relevant for Extra projects</w:t>
      </w:r>
      <w:r>
        <w:rPr>
          <w:rFonts w:cs="Arial"/>
          <w:color w:val="0000FF"/>
          <w:szCs w:val="22"/>
        </w:rPr>
        <w:t>)</w:t>
      </w:r>
    </w:p>
    <w:p w14:paraId="0B6FCA46" w14:textId="7CB27F1A" w:rsidR="00DC6013" w:rsidRPr="00DC6013" w:rsidRDefault="00DC6013" w:rsidP="001A66E4">
      <w:pPr>
        <w:numPr>
          <w:ilvl w:val="0"/>
          <w:numId w:val="29"/>
        </w:numPr>
        <w:ind w:left="714" w:hanging="357"/>
        <w:jc w:val="both"/>
        <w:rPr>
          <w:rFonts w:cs="Arial"/>
          <w:color w:val="0000FF"/>
          <w:szCs w:val="22"/>
        </w:rPr>
      </w:pPr>
      <w:r w:rsidRPr="00DC6013">
        <w:rPr>
          <w:rFonts w:cs="Arial"/>
          <w:color w:val="0000FF"/>
          <w:szCs w:val="22"/>
        </w:rPr>
        <w:t xml:space="preserve">Briefly describe the location (with a map if possible) of the project. </w:t>
      </w:r>
    </w:p>
    <w:p w14:paraId="5456E72A" w14:textId="487776B2" w:rsidR="00FD4BA4" w:rsidRPr="00191CDF" w:rsidRDefault="00FD4BA4" w:rsidP="00966AE6">
      <w:pPr>
        <w:spacing w:after="60"/>
        <w:jc w:val="both"/>
        <w:rPr>
          <w:rFonts w:cs="Arial"/>
          <w:color w:val="0000FF"/>
          <w:szCs w:val="22"/>
        </w:rPr>
      </w:pPr>
      <w:r w:rsidRPr="00FD4BA4">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1"/>
    <w:p w14:paraId="3B7BDB92" w14:textId="77777777" w:rsidR="005277D7" w:rsidRPr="00AE2118" w:rsidRDefault="005277D7" w:rsidP="00E72E2E">
      <w:pPr>
        <w:pStyle w:val="Heading1"/>
      </w:pPr>
      <w:r w:rsidRPr="00AE2118">
        <w:t>Project Partnerships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24A05330" w:rsidR="005277D7" w:rsidRPr="002106ED" w:rsidRDefault="00E14603"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 xml:space="preserve">how this has developed over the life of the project. </w:t>
      </w:r>
      <w:r>
        <w:rPr>
          <w:rFonts w:cs="Arial"/>
          <w:szCs w:val="22"/>
        </w:rPr>
        <w:t xml:space="preserve">You should </w:t>
      </w:r>
      <w:r w:rsidR="00C70CF6">
        <w:rPr>
          <w:rFonts w:cs="Arial"/>
          <w:szCs w:val="22"/>
        </w:rPr>
        <w:t>focus on:</w:t>
      </w:r>
    </w:p>
    <w:p w14:paraId="27B9CBEA" w14:textId="31943CFA" w:rsidR="00357249" w:rsidRPr="00E21C0B" w:rsidRDefault="00357249" w:rsidP="00357249">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bookmarkStart w:id="2" w:name="_Hlk34383820"/>
      <w:r w:rsidRPr="00E21C0B">
        <w:rPr>
          <w:rFonts w:cs="Arial"/>
          <w:szCs w:val="22"/>
        </w:rPr>
        <w:t xml:space="preserve">Whether partnerships were based on </w:t>
      </w:r>
      <w:r w:rsidRPr="00C6243C">
        <w:rPr>
          <w:rFonts w:cs="Arial"/>
          <w:szCs w:val="22"/>
        </w:rPr>
        <w:t>demand stemming from the host country/</w:t>
      </w:r>
      <w:proofErr w:type="spellStart"/>
      <w:r w:rsidRPr="00C6243C">
        <w:rPr>
          <w:rFonts w:cs="Arial"/>
          <w:szCs w:val="22"/>
        </w:rPr>
        <w:t>ies</w:t>
      </w:r>
      <w:proofErr w:type="spellEnd"/>
      <w:r w:rsidRPr="00C6243C">
        <w:rPr>
          <w:rFonts w:cs="Arial"/>
          <w:szCs w:val="22"/>
        </w:rPr>
        <w:t xml:space="preserve"> or communities, and the extent to which all partners </w:t>
      </w:r>
      <w:r w:rsidR="007F183E" w:rsidRPr="00C6243C">
        <w:rPr>
          <w:rFonts w:cs="Arial"/>
          <w:szCs w:val="22"/>
        </w:rPr>
        <w:t>were</w:t>
      </w:r>
      <w:r w:rsidRPr="00C6243C">
        <w:rPr>
          <w:rFonts w:cs="Arial"/>
          <w:szCs w:val="22"/>
        </w:rPr>
        <w:t xml:space="preserve"> involved</w:t>
      </w:r>
      <w:r w:rsidRPr="00E21C0B">
        <w:rPr>
          <w:rFonts w:cs="Arial"/>
          <w:szCs w:val="22"/>
        </w:rPr>
        <w:t xml:space="preserve"> in project planning, monitoring and evaluation and</w:t>
      </w:r>
      <w:r>
        <w:rPr>
          <w:rFonts w:cs="Arial"/>
          <w:szCs w:val="22"/>
        </w:rPr>
        <w:t>/or</w:t>
      </w:r>
      <w:r w:rsidRPr="00E21C0B">
        <w:rPr>
          <w:rFonts w:cs="Arial"/>
          <w:szCs w:val="22"/>
        </w:rPr>
        <w:t xml:space="preserve"> decision making.</w:t>
      </w:r>
    </w:p>
    <w:p w14:paraId="654074FB" w14:textId="4603F8D4" w:rsidR="00C70CF6"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3435DD2D" w:rsidR="00C70CF6" w:rsidRPr="004F110A"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B6DD5">
        <w:rPr>
          <w:rFonts w:cs="Arial"/>
          <w:szCs w:val="22"/>
        </w:rPr>
        <w:t xml:space="preserve">has </w:t>
      </w:r>
      <w:r w:rsidRPr="00CB1AAB">
        <w:rPr>
          <w:rFonts w:cs="Arial"/>
          <w:szCs w:val="22"/>
        </w:rPr>
        <w:t xml:space="preserve">been </w:t>
      </w:r>
      <w:r>
        <w:rPr>
          <w:rFonts w:cs="Arial"/>
          <w:szCs w:val="22"/>
        </w:rPr>
        <w:t>addressed.</w:t>
      </w:r>
    </w:p>
    <w:p w14:paraId="1665C39E" w14:textId="6C8CAA31" w:rsidR="0026082D" w:rsidRDefault="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26082D">
        <w:rPr>
          <w:rFonts w:cs="Arial"/>
          <w:szCs w:val="22"/>
        </w:rPr>
        <w:t>Whether the partners are likely to maintain a relationship after project completion.</w:t>
      </w:r>
    </w:p>
    <w:p w14:paraId="7FD6536D" w14:textId="77777777" w:rsidR="003D41A9" w:rsidRPr="003D41A9" w:rsidRDefault="003D41A9" w:rsidP="003D41A9">
      <w:pPr>
        <w:ind w:firstLine="720"/>
      </w:pPr>
    </w:p>
    <w:p w14:paraId="5F0DABDD" w14:textId="6B6A047F" w:rsidR="0096421F" w:rsidRPr="0026082D" w:rsidRDefault="00C745FA" w:rsidP="45DB3A02">
      <w:pPr>
        <w:pStyle w:val="BodyText2"/>
        <w:numPr>
          <w:ilvl w:val="0"/>
          <w:numId w:val="27"/>
        </w:numPr>
        <w:pBdr>
          <w:top w:val="none" w:sz="0" w:space="0" w:color="auto"/>
          <w:left w:val="none" w:sz="0" w:space="0" w:color="auto"/>
          <w:bottom w:val="none" w:sz="0" w:space="0" w:color="auto"/>
          <w:right w:val="none" w:sz="0" w:space="0" w:color="auto"/>
        </w:pBdr>
        <w:rPr>
          <w:rFonts w:cs="Arial"/>
        </w:rPr>
      </w:pPr>
      <w:r w:rsidRPr="45DB3A02">
        <w:rPr>
          <w:rFonts w:cs="Arial"/>
        </w:rPr>
        <w:lastRenderedPageBreak/>
        <w:t>D</w:t>
      </w:r>
      <w:r w:rsidR="00301DD3" w:rsidRPr="45DB3A02">
        <w:rPr>
          <w:rFonts w:cs="Arial"/>
        </w:rPr>
        <w:t xml:space="preserve">escribe how relevant local institutions (including, where relevant, </w:t>
      </w:r>
      <w:r w:rsidR="00326110" w:rsidRPr="45DB3A02">
        <w:rPr>
          <w:rFonts w:cs="Arial"/>
        </w:rPr>
        <w:t>British</w:t>
      </w:r>
      <w:r w:rsidR="005C7BC1" w:rsidRPr="45DB3A02">
        <w:rPr>
          <w:rFonts w:cs="Arial"/>
        </w:rPr>
        <w:t xml:space="preserve"> </w:t>
      </w:r>
      <w:r w:rsidR="0029507E" w:rsidRPr="45DB3A02">
        <w:rPr>
          <w:rFonts w:cs="Arial"/>
        </w:rPr>
        <w:t>em</w:t>
      </w:r>
      <w:r w:rsidR="00301DD3" w:rsidRPr="45DB3A02">
        <w:rPr>
          <w:rFonts w:cs="Arial"/>
        </w:rPr>
        <w:t xml:space="preserve">bassies and </w:t>
      </w:r>
      <w:r w:rsidR="005C7BC1" w:rsidRPr="45DB3A02">
        <w:rPr>
          <w:rFonts w:cs="Arial"/>
        </w:rPr>
        <w:t>h</w:t>
      </w:r>
      <w:r w:rsidR="00301DD3" w:rsidRPr="45DB3A02">
        <w:rPr>
          <w:rFonts w:cs="Arial"/>
        </w:rPr>
        <w:t xml:space="preserve">igh </w:t>
      </w:r>
      <w:r w:rsidR="005C7BC1" w:rsidRPr="45DB3A02">
        <w:rPr>
          <w:rFonts w:cs="Arial"/>
        </w:rPr>
        <w:t>c</w:t>
      </w:r>
      <w:r w:rsidR="00301DD3" w:rsidRPr="45DB3A02">
        <w:rPr>
          <w:rFonts w:cs="Arial"/>
        </w:rPr>
        <w:t xml:space="preserve">ommissions), local communities and technical specialists </w:t>
      </w:r>
      <w:r w:rsidR="0096421F" w:rsidRPr="45DB3A02">
        <w:rPr>
          <w:rFonts w:cs="Arial"/>
        </w:rPr>
        <w:t xml:space="preserve">who are not formally partners in the project have been involved as appropriate. </w:t>
      </w:r>
    </w:p>
    <w:p w14:paraId="0F466565" w14:textId="3B11D2A8" w:rsidR="11275CA5" w:rsidRPr="00F85500" w:rsidRDefault="11275CA5" w:rsidP="45DB3A02">
      <w:pPr>
        <w:pStyle w:val="BodyText2"/>
        <w:numPr>
          <w:ilvl w:val="0"/>
          <w:numId w:val="27"/>
        </w:numPr>
        <w:pBdr>
          <w:top w:val="none" w:sz="0" w:space="0" w:color="auto"/>
          <w:left w:val="none" w:sz="0" w:space="0" w:color="auto"/>
          <w:bottom w:val="none" w:sz="0" w:space="0" w:color="auto"/>
          <w:right w:val="none" w:sz="0" w:space="0" w:color="auto"/>
        </w:pBdr>
        <w:rPr>
          <w:rFonts w:cs="Arial"/>
        </w:rPr>
      </w:pPr>
      <w:r w:rsidRPr="00F85500">
        <w:rPr>
          <w:rFonts w:cs="Arial"/>
        </w:rPr>
        <w:t>How stakeholders have been made aware and understand biodiversity – poverty issues including the approaches, formats and products used and how the project will know messages have been understood.</w:t>
      </w:r>
    </w:p>
    <w:p w14:paraId="1754A5E1" w14:textId="4EDC8896"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005418BC">
        <w:rPr>
          <w:rFonts w:cs="Arial"/>
          <w:szCs w:val="22"/>
        </w:rPr>
        <w:t xml:space="preserve"> all</w:t>
      </w:r>
      <w:r w:rsidRPr="0096421F">
        <w:rPr>
          <w:rFonts w:cs="Arial"/>
          <w:szCs w:val="22"/>
        </w:rPr>
        <w:t xml:space="preserve"> comments with evidence.</w:t>
      </w:r>
    </w:p>
    <w:bookmarkEnd w:id="2"/>
    <w:p w14:paraId="30FF5341" w14:textId="77777777" w:rsidR="00067C5E" w:rsidRDefault="00690760" w:rsidP="00E72E2E">
      <w:pPr>
        <w:pStyle w:val="Heading1"/>
      </w:pPr>
      <w:r w:rsidRPr="002106ED">
        <w:t xml:space="preserve">Project </w:t>
      </w:r>
      <w:r w:rsidR="00392802" w:rsidRPr="002106ED">
        <w:t>Achievements</w:t>
      </w:r>
    </w:p>
    <w:p w14:paraId="51A86602" w14:textId="11E1D7B9"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3" w:name="_Hlk33187646"/>
      <w:r w:rsidRPr="45DB3A02">
        <w:rPr>
          <w:rFonts w:cs="Arial"/>
        </w:rPr>
        <w:t>This section (3.1-3.</w:t>
      </w:r>
      <w:r w:rsidR="00013BEB" w:rsidRPr="45DB3A02">
        <w:rPr>
          <w:rFonts w:cs="Arial"/>
        </w:rPr>
        <w:t>4</w:t>
      </w:r>
      <w:r w:rsidRPr="45DB3A02">
        <w:rPr>
          <w:rFonts w:cs="Arial"/>
        </w:rPr>
        <w:t>) is the main narrative report on project achievement and should be a flowing paragraphed presentation written in a formal style. Sub-sections reflect the progress against the project’s log</w:t>
      </w:r>
      <w:r w:rsidR="005A561A" w:rsidRPr="45DB3A02">
        <w:rPr>
          <w:rFonts w:cs="Arial"/>
        </w:rPr>
        <w:t>frame</w:t>
      </w:r>
      <w:r w:rsidRPr="45DB3A02">
        <w:rPr>
          <w:rFonts w:cs="Arial"/>
        </w:rPr>
        <w:t>. We do not require a summary at the start, just clear reporting under 3.1 to 3.</w:t>
      </w:r>
      <w:r w:rsidR="00A32CDD" w:rsidRPr="45DB3A02">
        <w:rPr>
          <w:rFonts w:cs="Arial"/>
        </w:rPr>
        <w:t>4</w:t>
      </w:r>
      <w:r w:rsidRPr="45DB3A02">
        <w:rPr>
          <w:rFonts w:cs="Arial"/>
        </w:rPr>
        <w:t>.</w:t>
      </w:r>
      <w:r w:rsidR="008A748A" w:rsidRPr="45DB3A02">
        <w:rPr>
          <w:rFonts w:cs="Arial"/>
        </w:rPr>
        <w:t xml:space="preserve"> Please ensure that you clearly refer to evidence to support the narrative.</w:t>
      </w:r>
    </w:p>
    <w:p w14:paraId="48716603" w14:textId="0EF8483A" w:rsidR="00657E6B" w:rsidRPr="00CB1AAB" w:rsidRDefault="00657E6B" w:rsidP="45DB3A02">
      <w:pPr>
        <w:pStyle w:val="BodyText2"/>
        <w:pBdr>
          <w:top w:val="none" w:sz="0" w:space="0" w:color="auto"/>
          <w:left w:val="none" w:sz="0" w:space="0" w:color="auto"/>
          <w:bottom w:val="none" w:sz="0" w:space="0" w:color="auto"/>
          <w:right w:val="none" w:sz="0" w:space="0" w:color="auto"/>
        </w:pBdr>
        <w:rPr>
          <w:rFonts w:cs="Arial"/>
        </w:rPr>
      </w:pPr>
      <w:r w:rsidRPr="45DB3A02">
        <w:rPr>
          <w:rFonts w:cs="Arial"/>
        </w:rPr>
        <w:t xml:space="preserve">Annex 1 requires you to provide a </w:t>
      </w:r>
      <w:r w:rsidRPr="45DB3A02">
        <w:rPr>
          <w:rFonts w:cs="Arial"/>
          <w:b/>
          <w:bCs/>
        </w:rPr>
        <w:t>condensed version</w:t>
      </w:r>
      <w:r w:rsidRPr="45DB3A02">
        <w:rPr>
          <w:rFonts w:cs="Arial"/>
        </w:rPr>
        <w:t xml:space="preserve"> of this narrative against the logframe Impact, Outcome and Outputs. In this section</w:t>
      </w:r>
      <w:r w:rsidR="002170CC" w:rsidRPr="45DB3A02">
        <w:rPr>
          <w:rFonts w:cs="Arial"/>
        </w:rPr>
        <w:t xml:space="preserve"> </w:t>
      </w:r>
      <w:r w:rsidRPr="45DB3A02">
        <w:rPr>
          <w:rFonts w:cs="Arial"/>
        </w:rPr>
        <w:t xml:space="preserve">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000133E3" w:rsidRPr="45DB3A02">
        <w:rPr>
          <w:rFonts w:cs="Arial"/>
        </w:rPr>
        <w:t>via the formal Change Request process</w:t>
      </w:r>
      <w:r w:rsidR="259950D4" w:rsidRPr="45DB3A02">
        <w:rPr>
          <w:rFonts w:cs="Arial"/>
        </w:rPr>
        <w:t xml:space="preserve"> in a separate email</w:t>
      </w:r>
      <w:r w:rsidRPr="45DB3A02">
        <w:rPr>
          <w:rFonts w:cs="Arial"/>
        </w:rPr>
        <w:t xml:space="preserve">.  </w:t>
      </w:r>
    </w:p>
    <w:bookmarkEnd w:id="3"/>
    <w:p w14:paraId="1B9D8576" w14:textId="77777777" w:rsidR="005277D7" w:rsidRPr="002106ED" w:rsidRDefault="005277D7" w:rsidP="00B9218B">
      <w:pPr>
        <w:pStyle w:val="Heading2"/>
      </w:pPr>
      <w:r w:rsidRPr="002106ED">
        <w:t>Outputs</w:t>
      </w:r>
    </w:p>
    <w:p w14:paraId="426B18E7" w14:textId="2668B325"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4"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4337EE">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2828FC">
        <w:rPr>
          <w:rFonts w:cs="Arial"/>
          <w:szCs w:val="22"/>
        </w:rPr>
        <w:t>You should c</w:t>
      </w:r>
      <w:r>
        <w:rPr>
          <w:rFonts w:cs="Arial"/>
          <w:szCs w:val="22"/>
        </w:rPr>
        <w:t>onsider:</w:t>
      </w:r>
    </w:p>
    <w:p w14:paraId="21A726FE" w14:textId="1BEDD2E5" w:rsidR="005277D7" w:rsidRPr="002106ED" w:rsidRDefault="00067C5E"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3F0D1CEB" w:rsidR="006C3C35" w:rsidRPr="006C3C35" w:rsidRDefault="00067C5E" w:rsidP="00497E29">
      <w:pPr>
        <w:pStyle w:val="BodyText2"/>
        <w:numPr>
          <w:ilvl w:val="0"/>
          <w:numId w:val="21"/>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utputs as laid out in the log</w:t>
      </w:r>
      <w:r w:rsidR="00DE1486">
        <w:rPr>
          <w:rFonts w:cs="Arial"/>
          <w:szCs w:val="22"/>
        </w:rPr>
        <w:t>frame</w:t>
      </w:r>
      <w:r w:rsidR="005277D7" w:rsidRPr="002106ED">
        <w:rPr>
          <w:rFonts w:cs="Arial"/>
          <w:szCs w:val="22"/>
        </w:rPr>
        <w:t xml:space="preserve">? </w:t>
      </w:r>
      <w:r w:rsidR="005277D7">
        <w:rPr>
          <w:rFonts w:cs="Arial"/>
          <w:szCs w:val="22"/>
        </w:rPr>
        <w:t>Use the indicators in your logframe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bookmarkStart w:id="5"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logframe?</w:t>
      </w:r>
      <w:r>
        <w:rPr>
          <w:rFonts w:cs="Arial"/>
          <w:szCs w:val="22"/>
        </w:rPr>
        <w:t xml:space="preserve"> How were they resolved? </w:t>
      </w:r>
    </w:p>
    <w:bookmarkEnd w:id="5"/>
    <w:p w14:paraId="7B6638CA" w14:textId="386AF814"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sidR="00907B33">
        <w:rPr>
          <w:rFonts w:cs="Arial"/>
          <w:szCs w:val="22"/>
        </w:rPr>
        <w:t>reference to evidence and logframe</w:t>
      </w:r>
      <w:r w:rsidRPr="002106ED">
        <w:rPr>
          <w:rFonts w:cs="Arial"/>
          <w:szCs w:val="22"/>
        </w:rPr>
        <w:t xml:space="preserve"> indicators. </w:t>
      </w:r>
    </w:p>
    <w:bookmarkEnd w:id="4"/>
    <w:p w14:paraId="36D1C5BE" w14:textId="0791F7C1" w:rsidR="00690760" w:rsidRPr="002106ED" w:rsidRDefault="0097544C" w:rsidP="00B9218B">
      <w:pPr>
        <w:pStyle w:val="Heading2"/>
      </w:pPr>
      <w:r w:rsidRPr="002106ED">
        <w:t>Outcome</w:t>
      </w:r>
    </w:p>
    <w:p w14:paraId="197BA1D8"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bookmarkStart w:id="6" w:name="_Hlk34387493"/>
      <w:r>
        <w:rPr>
          <w:rFonts w:cs="Arial"/>
          <w:szCs w:val="22"/>
        </w:rPr>
        <w:t>Did the project achieve its intended Outcome (as laid out in the original logframe unless a change has been approved)?</w:t>
      </w:r>
    </w:p>
    <w:p w14:paraId="36FCA7D2"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731365A8" w14:textId="20A4C19A"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logframe? </w:t>
      </w:r>
      <w:r w:rsidR="001145C8">
        <w:rPr>
          <w:rFonts w:cs="Arial"/>
          <w:szCs w:val="22"/>
        </w:rPr>
        <w:t>And</w:t>
      </w:r>
      <w:r>
        <w:rPr>
          <w:rFonts w:cs="Arial"/>
          <w:szCs w:val="22"/>
        </w:rPr>
        <w:t xml:space="preserve"> what actions </w:t>
      </w:r>
      <w:r w:rsidR="00A72F82">
        <w:rPr>
          <w:rFonts w:cs="Arial"/>
          <w:szCs w:val="22"/>
        </w:rPr>
        <w:t xml:space="preserve">did you take </w:t>
      </w:r>
      <w:r>
        <w:rPr>
          <w:rFonts w:cs="Arial"/>
          <w:szCs w:val="22"/>
        </w:rPr>
        <w:t xml:space="preserve">to </w:t>
      </w:r>
      <w:r w:rsidR="00DD2569">
        <w:rPr>
          <w:rFonts w:cs="Arial"/>
          <w:szCs w:val="22"/>
        </w:rPr>
        <w:t>address</w:t>
      </w:r>
      <w:r>
        <w:rPr>
          <w:rFonts w:cs="Arial"/>
          <w:szCs w:val="22"/>
        </w:rPr>
        <w:t xml:space="preserve"> this?</w:t>
      </w:r>
    </w:p>
    <w:p w14:paraId="3D780861" w14:textId="12EB56E8"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Pr>
          <w:rFonts w:cs="Arial"/>
          <w:szCs w:val="22"/>
        </w:rPr>
        <w:t>reference to evidence and logframe</w:t>
      </w:r>
      <w:r w:rsidRPr="002106ED">
        <w:rPr>
          <w:rFonts w:cs="Arial"/>
          <w:szCs w:val="22"/>
        </w:rPr>
        <w:t xml:space="preserve"> indicators. </w:t>
      </w:r>
    </w:p>
    <w:bookmarkEnd w:id="6"/>
    <w:p w14:paraId="1A2B6230" w14:textId="293719A6" w:rsidR="00762B03" w:rsidRPr="006B169A" w:rsidRDefault="00762B03" w:rsidP="00652111">
      <w:pPr>
        <w:pStyle w:val="Heading2"/>
      </w:pPr>
      <w:r w:rsidRPr="006B169A">
        <w:t xml:space="preserve">Monitoring </w:t>
      </w:r>
      <w:r>
        <w:t xml:space="preserve">of </w:t>
      </w:r>
      <w:r w:rsidRPr="006B169A">
        <w:t>assumptions</w:t>
      </w:r>
    </w:p>
    <w:p w14:paraId="32AE2F99" w14:textId="1B9D6B38" w:rsidR="00A8760C" w:rsidRDefault="00762B03" w:rsidP="000E1B20">
      <w:pPr>
        <w:spacing w:before="120"/>
        <w:rPr>
          <w:rFonts w:cs="Arial"/>
          <w:color w:val="0000FF"/>
          <w:szCs w:val="22"/>
        </w:rPr>
      </w:pPr>
      <w:r w:rsidRPr="00497E29">
        <w:rPr>
          <w:rFonts w:cs="Arial"/>
          <w:color w:val="0000FF"/>
          <w:szCs w:val="22"/>
        </w:rPr>
        <w:t xml:space="preserve">Monitoring of critical conditions (risks and assumptions) is crucial to project success. </w:t>
      </w:r>
      <w:r w:rsidR="00A8760C">
        <w:rPr>
          <w:rFonts w:cs="Arial"/>
          <w:color w:val="0000FF"/>
          <w:szCs w:val="22"/>
        </w:rPr>
        <w:t>For this section, consider the following</w:t>
      </w:r>
      <w:r w:rsidR="00DB69ED">
        <w:rPr>
          <w:rFonts w:cs="Arial"/>
          <w:color w:val="0000FF"/>
          <w:szCs w:val="22"/>
        </w:rPr>
        <w:t>:</w:t>
      </w:r>
    </w:p>
    <w:p w14:paraId="17D9951F" w14:textId="77777777" w:rsidR="00A8760C" w:rsidRPr="000E1B20" w:rsidRDefault="00762B03" w:rsidP="000A03EA">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0E1B20">
        <w:rPr>
          <w:rFonts w:cs="Arial"/>
          <w:szCs w:val="22"/>
        </w:rPr>
        <w:lastRenderedPageBreak/>
        <w:t xml:space="preserve">Were Outcome and Output level assumptions monitored throughout the course of the project? </w:t>
      </w:r>
    </w:p>
    <w:p w14:paraId="0D627D6B" w14:textId="519D3A7C" w:rsidR="00762B03" w:rsidRDefault="00762B03" w:rsidP="000A03EA">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0E1B20">
        <w:rPr>
          <w:rFonts w:cs="Arial"/>
          <w:szCs w:val="22"/>
        </w:rPr>
        <w:t>If there were changes in assumptions, how did the project meet or manage these?</w:t>
      </w:r>
    </w:p>
    <w:p w14:paraId="61DAEE9E" w14:textId="3FA88668" w:rsidR="00603491" w:rsidRPr="00603491" w:rsidRDefault="00603491" w:rsidP="0060349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szCs w:val="22"/>
        </w:rPr>
        <w:t>Does the expected pathway to change hold true?</w:t>
      </w:r>
    </w:p>
    <w:p w14:paraId="1AD9374E" w14:textId="66443481" w:rsidR="00762B03" w:rsidRPr="006420D5" w:rsidRDefault="00762B03" w:rsidP="000E1B20">
      <w:pPr>
        <w:spacing w:before="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41816E85" w:rsidR="00690760" w:rsidRPr="002106ED" w:rsidRDefault="00690760" w:rsidP="00B9218B">
      <w:pPr>
        <w:pStyle w:val="Heading2"/>
      </w:pPr>
      <w:r w:rsidRPr="002106ED">
        <w:t>Impact</w:t>
      </w:r>
    </w:p>
    <w:p w14:paraId="3B0DD100" w14:textId="1F6A5B55"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mpact is not intended to be achieved solely by the project. This is a higher-level situation that the project will contribute towards achieving. All Darwin</w:t>
      </w:r>
      <w:r w:rsidR="00D67EB4">
        <w:rPr>
          <w:rFonts w:cs="Arial"/>
          <w:szCs w:val="22"/>
        </w:rPr>
        <w:t xml:space="preserve"> Initiative </w:t>
      </w:r>
      <w:r w:rsidRPr="009720A3">
        <w:rPr>
          <w:rFonts w:cs="Arial"/>
          <w:szCs w:val="22"/>
        </w:rPr>
        <w:t xml:space="preserve">projects are expected to contribute to biodiversity conservation and poverty </w:t>
      </w:r>
      <w:r w:rsidR="00596319">
        <w:rPr>
          <w:rFonts w:cs="Arial"/>
          <w:szCs w:val="22"/>
        </w:rPr>
        <w:t>reduction</w:t>
      </w:r>
      <w:r w:rsidRPr="009720A3">
        <w:rPr>
          <w:rFonts w:cs="Arial"/>
          <w:szCs w:val="22"/>
        </w:rPr>
        <w:t xml:space="preserve">. </w:t>
      </w:r>
    </w:p>
    <w:p w14:paraId="12E0DE87" w14:textId="38EA983F" w:rsidR="00E56139" w:rsidRPr="00E56139" w:rsidRDefault="00E56139" w:rsidP="00E56139">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w:t>
      </w:r>
      <w:r w:rsidR="00D87B95">
        <w:rPr>
          <w:rFonts w:cs="Arial"/>
          <w:szCs w:val="22"/>
        </w:rPr>
        <w:t>I</w:t>
      </w:r>
      <w:r>
        <w:rPr>
          <w:rFonts w:cs="Arial"/>
          <w:szCs w:val="22"/>
        </w:rPr>
        <w:t xml:space="preserve">mpact was in your original application form? </w:t>
      </w:r>
    </w:p>
    <w:p w14:paraId="1C17CC16" w14:textId="52260478" w:rsidR="00690760" w:rsidRPr="00F04995" w:rsidRDefault="00EF0604" w:rsidP="00F0499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689D4945" w:rsidR="00392802" w:rsidRPr="002106ED" w:rsidRDefault="00F04995" w:rsidP="00233D84">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122AC7">
        <w:rPr>
          <w:rFonts w:cs="Arial"/>
          <w:szCs w:val="22"/>
        </w:rPr>
        <w:t>reduction</w:t>
      </w:r>
      <w:r w:rsidR="00392802" w:rsidRPr="002106ED">
        <w:rPr>
          <w:rFonts w:cs="Arial"/>
          <w:szCs w:val="22"/>
        </w:rPr>
        <w:t>)?</w:t>
      </w:r>
      <w:r w:rsidR="00563CA0">
        <w:rPr>
          <w:rFonts w:cs="Arial"/>
          <w:szCs w:val="22"/>
        </w:rPr>
        <w:t xml:space="preserve"> </w:t>
      </w:r>
      <w:r w:rsidR="00F07FB1">
        <w:rPr>
          <w:rFonts w:cs="Arial"/>
          <w:szCs w:val="22"/>
        </w:rPr>
        <w:t>You can cross-reference your response to section 4.2 to avoid repetition here.</w:t>
      </w:r>
    </w:p>
    <w:p w14:paraId="19DC2733" w14:textId="22CADAD9" w:rsidR="00497E2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00763378">
        <w:rPr>
          <w:rFonts w:cs="Arial"/>
          <w:szCs w:val="22"/>
        </w:rPr>
        <w:t xml:space="preserve"> all</w:t>
      </w:r>
      <w:r w:rsidRPr="002106ED">
        <w:rPr>
          <w:rFonts w:cs="Arial"/>
          <w:szCs w:val="22"/>
        </w:rPr>
        <w:t xml:space="preserve"> comments with </w:t>
      </w:r>
      <w:r>
        <w:rPr>
          <w:rFonts w:cs="Arial"/>
          <w:szCs w:val="22"/>
        </w:rPr>
        <w:t>evidence</w:t>
      </w:r>
      <w:r w:rsidR="00392802" w:rsidRPr="002106ED">
        <w:rPr>
          <w:rFonts w:cs="Arial"/>
          <w:szCs w:val="22"/>
        </w:rPr>
        <w:t xml:space="preserve">. </w:t>
      </w:r>
    </w:p>
    <w:p w14:paraId="579C1F94" w14:textId="1F3B5302" w:rsidR="00392802" w:rsidRPr="002106ED" w:rsidRDefault="00392802" w:rsidP="00E72E2E">
      <w:pPr>
        <w:pStyle w:val="Heading1"/>
      </w:pPr>
      <w:r w:rsidRPr="002106ED">
        <w:t xml:space="preserve">Contribution to Darwin Initiative Programme </w:t>
      </w:r>
      <w:r w:rsidR="00904C9E">
        <w:t>Objectives</w:t>
      </w:r>
    </w:p>
    <w:p w14:paraId="1B744A02" w14:textId="1579B47F"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w:t>
      </w:r>
      <w:r w:rsidR="00C26739">
        <w:rPr>
          <w:rFonts w:cs="Arial"/>
          <w:color w:val="0000FF"/>
          <w:szCs w:val="22"/>
        </w:rPr>
        <w:t xml:space="preserve"> </w:t>
      </w:r>
      <w:r w:rsidR="00392802" w:rsidRPr="002106ED">
        <w:rPr>
          <w:rFonts w:cs="Arial"/>
          <w:color w:val="0000FF"/>
          <w:szCs w:val="22"/>
        </w:rPr>
        <w:t>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E371F6">
        <w:rPr>
          <w:rFonts w:cs="Arial"/>
          <w:color w:val="0000FF"/>
          <w:szCs w:val="22"/>
        </w:rPr>
        <w:t>Darwin Initiative Standard I</w:t>
      </w:r>
      <w:r w:rsidR="00392802" w:rsidRPr="002106ED">
        <w:rPr>
          <w:rFonts w:cs="Arial"/>
          <w:color w:val="0000FF"/>
          <w:szCs w:val="22"/>
        </w:rPr>
        <w:t>ndicators</w:t>
      </w:r>
      <w:r w:rsidR="00E371F6">
        <w:rPr>
          <w:rFonts w:cs="Arial"/>
          <w:color w:val="0000FF"/>
          <w:szCs w:val="22"/>
        </w:rPr>
        <w:t xml:space="preserve"> (see </w:t>
      </w:r>
      <w:r w:rsidR="00B11850">
        <w:rPr>
          <w:rFonts w:cs="Arial"/>
          <w:color w:val="0000FF"/>
          <w:szCs w:val="22"/>
        </w:rPr>
        <w:t>Annex 3 for details)</w:t>
      </w:r>
      <w:r w:rsidR="00392802" w:rsidRPr="002106ED">
        <w:rPr>
          <w:rFonts w:cs="Arial"/>
          <w:color w:val="0000FF"/>
          <w:szCs w:val="22"/>
        </w:rPr>
        <w:t>.</w:t>
      </w:r>
      <w:r w:rsidR="001F05D4">
        <w:rPr>
          <w:rFonts w:cs="Arial"/>
          <w:color w:val="0000FF"/>
          <w:szCs w:val="22"/>
        </w:rPr>
        <w:t xml:space="preserve"> </w:t>
      </w:r>
      <w:r w:rsidR="00392802" w:rsidRPr="002106ED">
        <w:rPr>
          <w:rFonts w:cs="Arial"/>
          <w:color w:val="0000FF"/>
          <w:szCs w:val="22"/>
        </w:rPr>
        <w:t xml:space="preserve">It is unlikely that </w:t>
      </w:r>
      <w:r w:rsidR="00904C9E">
        <w:rPr>
          <w:rFonts w:cs="Arial"/>
          <w:color w:val="0000FF"/>
          <w:szCs w:val="22"/>
        </w:rPr>
        <w:t xml:space="preserve">each </w:t>
      </w:r>
      <w:r w:rsidR="00392802" w:rsidRPr="002106ED">
        <w:rPr>
          <w:rFonts w:cs="Arial"/>
          <w:color w:val="0000FF"/>
          <w:szCs w:val="22"/>
        </w:rPr>
        <w:t xml:space="preserve">Darwin </w:t>
      </w:r>
      <w:r w:rsidR="0043190A">
        <w:rPr>
          <w:rFonts w:cs="Arial"/>
          <w:color w:val="0000FF"/>
          <w:szCs w:val="22"/>
        </w:rPr>
        <w:t xml:space="preserve">Initiative </w:t>
      </w:r>
      <w:r w:rsidR="00E002C1">
        <w:rPr>
          <w:rFonts w:cs="Arial"/>
          <w:color w:val="0000FF"/>
          <w:szCs w:val="22"/>
        </w:rPr>
        <w:t>p</w:t>
      </w:r>
      <w:r w:rsidR="00392802" w:rsidRPr="002106ED">
        <w:rPr>
          <w:rFonts w:cs="Arial"/>
          <w:color w:val="0000FF"/>
          <w:szCs w:val="22"/>
        </w:rPr>
        <w:t xml:space="preserve">roject 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w:t>
      </w:r>
      <w:r w:rsidR="00E96ADA">
        <w:rPr>
          <w:rFonts w:cs="Arial"/>
          <w:color w:val="0000FF"/>
          <w:szCs w:val="22"/>
        </w:rPr>
        <w:t xml:space="preserve"> sections</w:t>
      </w:r>
      <w:r w:rsidR="0069363C" w:rsidRPr="0069363C">
        <w:rPr>
          <w:rFonts w:cs="Arial"/>
          <w:color w:val="0000FF"/>
          <w:szCs w:val="22"/>
        </w:rPr>
        <w:t xml:space="preserve"> 4.1 to 4</w:t>
      </w:r>
      <w:r w:rsidR="0069363C">
        <w:rPr>
          <w:rFonts w:cs="Arial"/>
          <w:color w:val="0000FF"/>
          <w:szCs w:val="22"/>
        </w:rPr>
        <w:t>.</w:t>
      </w:r>
      <w:r w:rsidR="00826F40">
        <w:rPr>
          <w:rFonts w:cs="Arial"/>
          <w:color w:val="0000FF"/>
          <w:szCs w:val="22"/>
        </w:rPr>
        <w:t>5</w:t>
      </w:r>
      <w:r w:rsidR="0069363C" w:rsidRPr="0069363C">
        <w:rPr>
          <w:rFonts w:cs="Arial"/>
          <w:color w:val="0000FF"/>
          <w:szCs w:val="22"/>
        </w:rPr>
        <w:t>.</w:t>
      </w:r>
    </w:p>
    <w:p w14:paraId="7DA94072" w14:textId="20DEF8A6" w:rsidR="00E97B77" w:rsidRPr="002106ED" w:rsidRDefault="00E97B77" w:rsidP="00B9218B">
      <w:pPr>
        <w:pStyle w:val="Heading2"/>
      </w:pPr>
      <w:r w:rsidRPr="002106ED">
        <w:t>Project support to the</w:t>
      </w:r>
      <w:r w:rsidR="00061907">
        <w:t xml:space="preserve"> </w:t>
      </w:r>
      <w:r w:rsidR="00117E03">
        <w:t>Conventions</w:t>
      </w:r>
      <w:r w:rsidR="00D42924">
        <w:t>,</w:t>
      </w:r>
      <w:r w:rsidR="00117E03">
        <w:t xml:space="preserve"> Treaties</w:t>
      </w:r>
      <w:r w:rsidR="00D42924">
        <w:t xml:space="preserve"> or Agreements</w:t>
      </w:r>
      <w:r w:rsidRPr="002106ED">
        <w:t xml:space="preserve"> </w:t>
      </w:r>
    </w:p>
    <w:p w14:paraId="438328F7" w14:textId="6FFCD7A8" w:rsidR="00E806B3" w:rsidRDefault="00E971EF" w:rsidP="00E806B3">
      <w:pPr>
        <w:rPr>
          <w:rFonts w:cs="Arial"/>
          <w:color w:val="0000FF"/>
          <w:szCs w:val="22"/>
        </w:rPr>
      </w:pPr>
      <w:r w:rsidRPr="0065281E">
        <w:rPr>
          <w:rFonts w:cs="Arial"/>
          <w:color w:val="0000FF"/>
          <w:szCs w:val="22"/>
        </w:rPr>
        <w:t xml:space="preserve">Using evidence where available, please detail how your project has contributed to national policy (including NBSAPs, NDCs, NAPs etc.) </w:t>
      </w:r>
      <w:r w:rsidR="00D42924">
        <w:rPr>
          <w:rFonts w:cs="Arial"/>
          <w:color w:val="0000FF"/>
          <w:szCs w:val="22"/>
        </w:rPr>
        <w:t xml:space="preserve">and national reporting, </w:t>
      </w:r>
      <w:r w:rsidRPr="0065281E">
        <w:rPr>
          <w:rFonts w:cs="Arial"/>
          <w:color w:val="0000FF"/>
          <w:szCs w:val="22"/>
        </w:rPr>
        <w:t>and in turn international biodiversity and development conventions, treaties and agreements that the country is a signatory of.</w:t>
      </w:r>
      <w:r w:rsidR="00D9094D" w:rsidRPr="0065281E">
        <w:rPr>
          <w:rFonts w:cs="Arial"/>
          <w:color w:val="0000FF"/>
          <w:szCs w:val="22"/>
        </w:rPr>
        <w:t xml:space="preserve"> </w:t>
      </w:r>
    </w:p>
    <w:p w14:paraId="56AE9BA6" w14:textId="120017F6" w:rsidR="0065281E" w:rsidRDefault="00626BF1" w:rsidP="00E806B3">
      <w:pPr>
        <w:rPr>
          <w:rFonts w:cs="Arial"/>
          <w:color w:val="0000FF"/>
          <w:szCs w:val="22"/>
        </w:rPr>
      </w:pPr>
      <w:r w:rsidRPr="0065281E">
        <w:rPr>
          <w:rFonts w:cs="Arial"/>
          <w:color w:val="0000FF"/>
          <w:szCs w:val="22"/>
        </w:rPr>
        <w:t>Where appropriate, p</w:t>
      </w:r>
      <w:r w:rsidR="00D9094D" w:rsidRPr="0065281E">
        <w:rPr>
          <w:rFonts w:cs="Arial"/>
          <w:color w:val="0000FF"/>
          <w:szCs w:val="22"/>
        </w:rPr>
        <w:t>lease refer to the Convention texts including the CBD o</w:t>
      </w:r>
      <w:r w:rsidR="005D2E76" w:rsidRPr="0065281E">
        <w:rPr>
          <w:rFonts w:cs="Arial"/>
          <w:color w:val="0000FF"/>
          <w:szCs w:val="22"/>
        </w:rPr>
        <w:t xml:space="preserve">bjectives, </w:t>
      </w:r>
      <w:r w:rsidR="00E217A4" w:rsidRPr="0065281E">
        <w:rPr>
          <w:rFonts w:cs="Arial"/>
          <w:color w:val="0000FF"/>
          <w:szCs w:val="22"/>
        </w:rPr>
        <w:t>and post-2020 global biodiversity framework action targets</w:t>
      </w:r>
      <w:r w:rsidR="005D2E76" w:rsidRPr="0065281E">
        <w:rPr>
          <w:rFonts w:cs="Arial"/>
          <w:color w:val="0000FF"/>
          <w:szCs w:val="22"/>
        </w:rPr>
        <w:t xml:space="preserve">, and other relevant materials. </w:t>
      </w:r>
    </w:p>
    <w:p w14:paraId="2D1F67F6" w14:textId="77777777" w:rsidR="000A0F27" w:rsidRDefault="000A0F27" w:rsidP="000A0F27">
      <w:pPr>
        <w:spacing w:before="120"/>
        <w:rPr>
          <w:rFonts w:cs="Arial"/>
          <w:color w:val="0000FF"/>
          <w:szCs w:val="22"/>
        </w:rPr>
      </w:pPr>
      <w:r w:rsidRPr="00694C6F">
        <w:rPr>
          <w:rFonts w:cs="Arial"/>
          <w:color w:val="0000FF"/>
          <w:szCs w:val="22"/>
        </w:rPr>
        <w:t>Has the project submitted any reports to or had any interaction with any host country convention focal points, via host country or UK partners</w:t>
      </w:r>
      <w:r>
        <w:rPr>
          <w:rFonts w:cs="Arial"/>
          <w:color w:val="0000FF"/>
          <w:szCs w:val="22"/>
        </w:rPr>
        <w:t>, over the lifetime of the project</w:t>
      </w:r>
      <w:r w:rsidRPr="00694C6F">
        <w:rPr>
          <w:rFonts w:cs="Arial"/>
          <w:color w:val="0000FF"/>
          <w:szCs w:val="22"/>
        </w:rPr>
        <w:t>? This is encouraged. Please give details of any interaction.</w:t>
      </w:r>
    </w:p>
    <w:p w14:paraId="4455A0B1" w14:textId="50DF5D62" w:rsidR="000A0F27" w:rsidRDefault="000A0F27" w:rsidP="00E806B3">
      <w:pPr>
        <w:spacing w:before="120"/>
        <w:rPr>
          <w:rFonts w:cs="Arial"/>
          <w:color w:val="0000FF"/>
          <w:szCs w:val="22"/>
        </w:rPr>
      </w:pPr>
      <w:r w:rsidRPr="00E806B3">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24F5C3FC" w:rsidR="00D63630" w:rsidRDefault="00E97B77" w:rsidP="0065281E">
      <w:pPr>
        <w:pStyle w:val="Heading2"/>
      </w:pPr>
      <w:r w:rsidRPr="002106ED">
        <w:t xml:space="preserve">Project support </w:t>
      </w:r>
      <w:r w:rsidR="00DF13B4">
        <w:t>for multidimensional</w:t>
      </w:r>
      <w:r w:rsidRPr="002106ED">
        <w:t xml:space="preserve"> poverty </w:t>
      </w:r>
      <w:r w:rsidR="00016584">
        <w:t>reduction</w:t>
      </w:r>
    </w:p>
    <w:p w14:paraId="0124F177" w14:textId="082A3602" w:rsidR="00222CBB" w:rsidRDefault="00067C5E" w:rsidP="00222CBB">
      <w:pPr>
        <w:pStyle w:val="BodyText2"/>
        <w:pBdr>
          <w:top w:val="none" w:sz="0" w:space="0" w:color="auto"/>
          <w:left w:val="none" w:sz="0" w:space="0" w:color="auto"/>
          <w:bottom w:val="none" w:sz="0" w:space="0" w:color="auto"/>
          <w:right w:val="none" w:sz="0" w:space="0" w:color="auto"/>
        </w:pBdr>
      </w:pPr>
      <w:r>
        <w:rPr>
          <w:rFonts w:cs="Arial"/>
          <w:szCs w:val="22"/>
        </w:rPr>
        <w:t>Darwin</w:t>
      </w:r>
      <w:r w:rsidR="00ED50E3" w:rsidRPr="007D155A">
        <w:rPr>
          <w:rFonts w:cs="Arial"/>
          <w:szCs w:val="22"/>
        </w:rPr>
        <w:t xml:space="preserve"> </w:t>
      </w:r>
      <w:r w:rsidR="00AB6D7B">
        <w:rPr>
          <w:rFonts w:cs="Arial"/>
          <w:szCs w:val="22"/>
        </w:rPr>
        <w:t>Initiative</w:t>
      </w:r>
      <w:r w:rsidR="005D2E76">
        <w:rPr>
          <w:rFonts w:cs="Arial"/>
          <w:szCs w:val="22"/>
        </w:rPr>
        <w:t xml:space="preserve"> </w:t>
      </w:r>
      <w:r w:rsidR="00ED50E3" w:rsidRPr="007D155A">
        <w:rPr>
          <w:rFonts w:cs="Arial"/>
          <w:szCs w:val="22"/>
        </w:rPr>
        <w:t>projects</w:t>
      </w:r>
      <w:r w:rsidR="00AB6D7B">
        <w:rPr>
          <w:rFonts w:cs="Arial"/>
          <w:szCs w:val="22"/>
        </w:rPr>
        <w:t xml:space="preserve"> are required to contribute to a reduction in poverty.</w:t>
      </w:r>
      <w:r w:rsidR="00ED50E3" w:rsidRPr="007D155A">
        <w:rPr>
          <w:rFonts w:cs="Arial"/>
          <w:szCs w:val="22"/>
        </w:rPr>
        <w:t xml:space="preserve"> </w:t>
      </w:r>
      <w:r w:rsidR="003506AF">
        <w:rPr>
          <w:rFonts w:cs="Arial"/>
          <w:szCs w:val="22"/>
        </w:rPr>
        <w:t>Projects working in Upper Middle Income Countries must clearly demonstrate</w:t>
      </w:r>
      <w:r w:rsidR="001D2662">
        <w:rPr>
          <w:rFonts w:cs="Arial"/>
          <w:szCs w:val="22"/>
        </w:rPr>
        <w:t xml:space="preserve"> how they</w:t>
      </w:r>
      <w:r w:rsidR="003506AF">
        <w:rPr>
          <w:rFonts w:cs="Arial"/>
          <w:szCs w:val="22"/>
        </w:rPr>
        <w:t xml:space="preserve">: </w:t>
      </w:r>
      <w:r w:rsidR="00E7317B">
        <w:t xml:space="preserve"> </w:t>
      </w:r>
    </w:p>
    <w:p w14:paraId="0B772323" w14:textId="1EA59DF8"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a</w:t>
      </w:r>
      <w:r w:rsidR="00222CBB" w:rsidRPr="00B77299">
        <w:rPr>
          <w:rFonts w:cs="Arial"/>
          <w:szCs w:val="22"/>
        </w:rPr>
        <w:t>dvance knowledge, evidence and impact in Least Developed or Low-Income Countries, or</w:t>
      </w:r>
    </w:p>
    <w:p w14:paraId="21DB155E" w14:textId="51E9DA0A"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 xml:space="preserve">contribute </w:t>
      </w:r>
      <w:r w:rsidR="00222CBB" w:rsidRPr="00B77299">
        <w:rPr>
          <w:rFonts w:cs="Arial"/>
          <w:szCs w:val="22"/>
        </w:rPr>
        <w:t xml:space="preserve">to the global public good, for example by advancing understanding and/or strengthening </w:t>
      </w:r>
      <w:r w:rsidR="00222CBB" w:rsidRPr="006935A8">
        <w:rPr>
          <w:rFonts w:cs="Arial"/>
          <w:szCs w:val="22"/>
        </w:rPr>
        <w:t>the</w:t>
      </w:r>
      <w:r w:rsidR="00222CBB" w:rsidRPr="00B77299">
        <w:rPr>
          <w:rFonts w:cs="Arial"/>
          <w:szCs w:val="22"/>
        </w:rPr>
        <w:t xml:space="preserve"> knowledge base related to biodiversity conservation/sustainable use and poverty reduction, or</w:t>
      </w:r>
    </w:p>
    <w:p w14:paraId="48D5CE1A" w14:textId="387BBBA3"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c</w:t>
      </w:r>
      <w:r w:rsidR="00222CBB" w:rsidRPr="00B77299">
        <w:rPr>
          <w:rFonts w:cs="Arial"/>
          <w:szCs w:val="22"/>
        </w:rPr>
        <w:t>ontribute to serious and unique advancements on a critical issue as a result of specific circumstances of the Upper Middle Income Country that could not be made elsewhere.</w:t>
      </w:r>
    </w:p>
    <w:p w14:paraId="4A09042E" w14:textId="0418A5E0"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Describe how your project contributed to a reduction in poverty. When writing this section, consider the following:</w:t>
      </w:r>
    </w:p>
    <w:p w14:paraId="6F904D6B" w14:textId="7FA9B5AF" w:rsidR="00117E03" w:rsidRPr="006935A8" w:rsidRDefault="00055AE8" w:rsidP="006935A8">
      <w:pPr>
        <w:pStyle w:val="ListParagraph"/>
        <w:numPr>
          <w:ilvl w:val="0"/>
          <w:numId w:val="43"/>
        </w:numPr>
        <w:rPr>
          <w:rFonts w:cs="Arial"/>
          <w:color w:val="0000FF"/>
          <w:szCs w:val="22"/>
        </w:rPr>
      </w:pPr>
      <w:r w:rsidRPr="006935A8">
        <w:rPr>
          <w:rFonts w:cs="Arial"/>
          <w:color w:val="0000FF"/>
          <w:szCs w:val="22"/>
        </w:rPr>
        <w:t>How d</w:t>
      </w:r>
      <w:r w:rsidR="00ED50E3" w:rsidRPr="006935A8">
        <w:rPr>
          <w:rFonts w:cs="Arial"/>
          <w:color w:val="0000FF"/>
          <w:szCs w:val="22"/>
        </w:rPr>
        <w:t xml:space="preserve">id the project contribute to improved human development and </w:t>
      </w:r>
      <w:r w:rsidR="00061907" w:rsidRPr="006935A8">
        <w:rPr>
          <w:rFonts w:cs="Arial"/>
          <w:color w:val="0000FF"/>
          <w:szCs w:val="22"/>
        </w:rPr>
        <w:t>wellbeing</w:t>
      </w:r>
      <w:r w:rsidR="00ED50E3" w:rsidRPr="006935A8">
        <w:rPr>
          <w:rFonts w:cs="Arial"/>
          <w:color w:val="0000FF"/>
          <w:szCs w:val="22"/>
        </w:rPr>
        <w:t xml:space="preserve">? </w:t>
      </w:r>
      <w:r w:rsidR="00384AD8" w:rsidRPr="006935A8">
        <w:rPr>
          <w:rFonts w:cs="Arial"/>
          <w:color w:val="0000FF"/>
          <w:szCs w:val="22"/>
        </w:rPr>
        <w:t xml:space="preserve">If benefits are indirect only, what evidence is there that the project will contribute to poverty reduction in the long-term (e.g. improved ecosystem services, increased awareness about the value of wildlife, improved community governance etc.)? </w:t>
      </w:r>
    </w:p>
    <w:p w14:paraId="5DE2EB3D" w14:textId="06901210" w:rsidR="00E7317B" w:rsidRPr="00C32665" w:rsidRDefault="00E7317B" w:rsidP="00E7317B">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iCs/>
          <w:szCs w:val="22"/>
        </w:rPr>
        <w:t xml:space="preserve">Who were the project beneficiaries and </w:t>
      </w:r>
      <w:r w:rsidR="00D91DEE">
        <w:rPr>
          <w:rFonts w:cs="Arial"/>
          <w:iCs/>
          <w:szCs w:val="22"/>
        </w:rPr>
        <w:t xml:space="preserve">what </w:t>
      </w:r>
      <w:r w:rsidR="00F63F76">
        <w:rPr>
          <w:rFonts w:cs="Arial"/>
          <w:iCs/>
          <w:szCs w:val="22"/>
        </w:rPr>
        <w:t xml:space="preserve">benefits </w:t>
      </w:r>
      <w:r w:rsidR="00D91DEE">
        <w:rPr>
          <w:rFonts w:cs="Arial"/>
          <w:iCs/>
          <w:szCs w:val="22"/>
        </w:rPr>
        <w:t>did the project generate for them?</w:t>
      </w:r>
    </w:p>
    <w:p w14:paraId="787A075A" w14:textId="66DA31EC" w:rsidR="00C32665" w:rsidRDefault="00C32665" w:rsidP="00E7317B">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iCs/>
          <w:szCs w:val="22"/>
        </w:rPr>
        <w:t xml:space="preserve">Were </w:t>
      </w:r>
      <w:r w:rsidR="00D26EB0">
        <w:rPr>
          <w:rFonts w:cs="Arial"/>
          <w:iCs/>
          <w:szCs w:val="22"/>
        </w:rPr>
        <w:t>any</w:t>
      </w:r>
      <w:r>
        <w:rPr>
          <w:rFonts w:cs="Arial"/>
          <w:iCs/>
          <w:szCs w:val="22"/>
        </w:rPr>
        <w:t xml:space="preserve"> notable achievements </w:t>
      </w:r>
      <w:r w:rsidR="00D26EB0">
        <w:rPr>
          <w:rFonts w:cs="Arial"/>
          <w:iCs/>
          <w:szCs w:val="22"/>
        </w:rPr>
        <w:t xml:space="preserve">accomplished </w:t>
      </w:r>
      <w:r w:rsidR="00F51C95">
        <w:rPr>
          <w:rFonts w:cs="Arial"/>
          <w:iCs/>
          <w:szCs w:val="22"/>
        </w:rPr>
        <w:t>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logframe. </w:t>
      </w:r>
    </w:p>
    <w:p w14:paraId="0F1B7481" w14:textId="156D3335" w:rsidR="006A2186" w:rsidRDefault="00F43F0F" w:rsidP="45DB3A02">
      <w:pPr>
        <w:pStyle w:val="BodyText2"/>
        <w:pBdr>
          <w:top w:val="none" w:sz="0" w:space="0" w:color="auto"/>
          <w:left w:val="none" w:sz="0" w:space="0" w:color="auto"/>
          <w:bottom w:val="none" w:sz="0" w:space="0" w:color="auto"/>
          <w:right w:val="none" w:sz="0" w:space="0" w:color="auto"/>
        </w:pBdr>
        <w:rPr>
          <w:rFonts w:cs="Arial"/>
        </w:rPr>
      </w:pPr>
      <w:r w:rsidRPr="45DB3A02">
        <w:rPr>
          <w:rFonts w:cs="Arial"/>
        </w:rPr>
        <w:t xml:space="preserve">The Darwin Initiative has produced an </w:t>
      </w:r>
      <w:hyperlink r:id="rId16" w:history="1">
        <w:r w:rsidRPr="45DB3A02">
          <w:rPr>
            <w:rStyle w:val="Hyperlink"/>
            <w:rFonts w:cs="Arial"/>
          </w:rPr>
          <w:t>Information Note on Poverty</w:t>
        </w:r>
      </w:hyperlink>
      <w:r w:rsidRPr="45DB3A02">
        <w:rPr>
          <w:rFonts w:cs="Arial"/>
        </w:rPr>
        <w:t xml:space="preserve"> which may help you understand the multi-dimensional aspects of poverty that can be reported on. </w:t>
      </w:r>
    </w:p>
    <w:p w14:paraId="32E51B25" w14:textId="1C4F0801" w:rsidR="00117E03" w:rsidRPr="00776498" w:rsidRDefault="00117E03" w:rsidP="006A2186">
      <w:pPr>
        <w:pStyle w:val="Heading2"/>
      </w:pPr>
      <w:r w:rsidRPr="00A51E0A">
        <w:t xml:space="preserve">Gender </w:t>
      </w:r>
      <w:r w:rsidR="00607E75">
        <w:t>E</w:t>
      </w:r>
      <w:r w:rsidRPr="00A51E0A">
        <w:t>quality</w:t>
      </w:r>
      <w:r w:rsidR="00057523">
        <w:t xml:space="preserve"> and </w:t>
      </w:r>
      <w:r w:rsidR="00607E75">
        <w:t>S</w:t>
      </w:r>
      <w:r w:rsidR="00057523">
        <w:t xml:space="preserve">ocial </w:t>
      </w:r>
      <w:r w:rsidR="00607E75">
        <w:t>I</w:t>
      </w:r>
      <w:r w:rsidR="00057523">
        <w:t>nclusion</w:t>
      </w:r>
      <w:r w:rsidR="00607E75">
        <w:t xml:space="preserve"> (GESI)</w:t>
      </w:r>
      <w:r w:rsidR="00057523">
        <w:t xml:space="preserve"> </w:t>
      </w:r>
    </w:p>
    <w:p w14:paraId="21814F72" w14:textId="6BA3E684" w:rsidR="00952699" w:rsidRDefault="00952699" w:rsidP="45DB3A02">
      <w:pPr>
        <w:pStyle w:val="CommentText"/>
        <w:rPr>
          <w:color w:val="0000FF"/>
        </w:rPr>
      </w:pPr>
      <w:r w:rsidRPr="45DB3A02">
        <w:rPr>
          <w:color w:val="0000FF"/>
        </w:rPr>
        <w:t xml:space="preserve">Please </w:t>
      </w:r>
      <w:r w:rsidR="00F14332" w:rsidRPr="45DB3A02">
        <w:rPr>
          <w:color w:val="0000FF"/>
        </w:rPr>
        <w:t>provide a self-</w:t>
      </w:r>
      <w:r w:rsidRPr="45DB3A02">
        <w:rPr>
          <w:color w:val="0000FF"/>
        </w:rPr>
        <w:t xml:space="preserve">assessment of where you think your project sits on the Gender Equality and Social Inclusion (GESI) scale provided below. The scale goes from less ambitious to more ambitious moving top to bottom. </w:t>
      </w:r>
    </w:p>
    <w:p w14:paraId="49394010" w14:textId="0A7C8275" w:rsidR="131FA2CB" w:rsidRDefault="131FA2CB" w:rsidP="45DB3A02">
      <w:pPr>
        <w:pStyle w:val="CommentText"/>
        <w:rPr>
          <w:color w:val="0000FF"/>
        </w:rPr>
      </w:pPr>
      <w:r w:rsidRPr="45DB3A02">
        <w:rPr>
          <w:color w:val="0000FF"/>
        </w:rPr>
        <w:t>While it</w:t>
      </w:r>
      <w:r w:rsidR="478B1590" w:rsidRPr="45DB3A02">
        <w:rPr>
          <w:color w:val="0000FF"/>
        </w:rPr>
        <w:t xml:space="preserve"> is </w:t>
      </w:r>
      <w:r w:rsidR="1455E38F" w:rsidRPr="45DB3A02">
        <w:rPr>
          <w:color w:val="0000FF"/>
        </w:rPr>
        <w:t>acknowledged</w:t>
      </w:r>
      <w:r w:rsidR="478B1590" w:rsidRPr="45DB3A02">
        <w:rPr>
          <w:color w:val="0000FF"/>
        </w:rPr>
        <w:t xml:space="preserve"> that some projects may have been funded prior to these requirements being introduced</w:t>
      </w:r>
      <w:r w:rsidR="17ACDC22" w:rsidRPr="45DB3A02">
        <w:rPr>
          <w:color w:val="0000FF"/>
        </w:rPr>
        <w:t>, all Biodiversity Challenge Funds projects should be aiming for a GESI Sensitive approach at a minimum</w:t>
      </w:r>
      <w:r w:rsidR="0093471B">
        <w:rPr>
          <w:color w:val="0000FF"/>
        </w:rPr>
        <w:t>.</w:t>
      </w:r>
    </w:p>
    <w:p w14:paraId="538E0807" w14:textId="2ECA86E1" w:rsidR="0042150E" w:rsidRDefault="0042150E">
      <w:pPr>
        <w:spacing w:after="0"/>
      </w:pPr>
    </w:p>
    <w:tbl>
      <w:tblPr>
        <w:tblStyle w:val="TableGrid"/>
        <w:tblW w:w="5000" w:type="pct"/>
        <w:tblLook w:val="04A0" w:firstRow="1" w:lastRow="0" w:firstColumn="1" w:lastColumn="0" w:noHBand="0" w:noVBand="1"/>
      </w:tblPr>
      <w:tblGrid>
        <w:gridCol w:w="1837"/>
        <w:gridCol w:w="5103"/>
        <w:gridCol w:w="2348"/>
      </w:tblGrid>
      <w:tr w:rsidR="00952699" w14:paraId="79647D2C" w14:textId="77777777" w:rsidTr="00F85500">
        <w:trPr>
          <w:tblHeader/>
        </w:trPr>
        <w:tc>
          <w:tcPr>
            <w:tcW w:w="989" w:type="pct"/>
          </w:tcPr>
          <w:p w14:paraId="1DFAC42D" w14:textId="77777777" w:rsidR="00952699" w:rsidRDefault="00952699">
            <w:pPr>
              <w:pStyle w:val="BodyText"/>
              <w:rPr>
                <w:rFonts w:cs="Arial"/>
                <w:b/>
                <w:szCs w:val="22"/>
              </w:rPr>
            </w:pPr>
            <w:r>
              <w:rPr>
                <w:rFonts w:cs="Arial"/>
                <w:b/>
                <w:szCs w:val="22"/>
              </w:rPr>
              <w:t>GESI Scale</w:t>
            </w:r>
          </w:p>
        </w:tc>
        <w:tc>
          <w:tcPr>
            <w:tcW w:w="2747" w:type="pct"/>
          </w:tcPr>
          <w:p w14:paraId="3844B735" w14:textId="77777777" w:rsidR="00952699" w:rsidRDefault="00952699">
            <w:pPr>
              <w:pStyle w:val="BodyText"/>
              <w:rPr>
                <w:rFonts w:cs="Arial"/>
                <w:b/>
                <w:bCs/>
              </w:rPr>
            </w:pPr>
            <w:r>
              <w:rPr>
                <w:rFonts w:cs="Arial"/>
                <w:b/>
                <w:bCs/>
              </w:rPr>
              <w:t>Description</w:t>
            </w:r>
          </w:p>
        </w:tc>
        <w:tc>
          <w:tcPr>
            <w:tcW w:w="1264" w:type="pct"/>
          </w:tcPr>
          <w:p w14:paraId="3F354352" w14:textId="77777777" w:rsidR="00952699" w:rsidRDefault="00952699">
            <w:pPr>
              <w:pStyle w:val="BodyText"/>
              <w:rPr>
                <w:rFonts w:cs="Arial"/>
                <w:b/>
                <w:szCs w:val="22"/>
              </w:rPr>
            </w:pPr>
            <w:r>
              <w:rPr>
                <w:rFonts w:cs="Arial"/>
                <w:b/>
                <w:szCs w:val="22"/>
              </w:rPr>
              <w:t>Put X where you think your project is on the scale</w:t>
            </w:r>
          </w:p>
        </w:tc>
      </w:tr>
      <w:tr w:rsidR="00952699" w14:paraId="46AFCDAF" w14:textId="77777777" w:rsidTr="0042150E">
        <w:tc>
          <w:tcPr>
            <w:tcW w:w="989" w:type="pct"/>
          </w:tcPr>
          <w:p w14:paraId="1F22FFC4" w14:textId="77777777" w:rsidR="00952699" w:rsidRPr="00D85FDD" w:rsidRDefault="00952699">
            <w:pPr>
              <w:pStyle w:val="BodyText"/>
              <w:rPr>
                <w:rFonts w:cs="Arial"/>
                <w:bCs/>
                <w:sz w:val="20"/>
              </w:rPr>
            </w:pPr>
            <w:r w:rsidRPr="00D85FDD">
              <w:rPr>
                <w:rFonts w:cs="Arial"/>
                <w:b/>
                <w:sz w:val="20"/>
              </w:rPr>
              <w:t>Not yet sensitive</w:t>
            </w:r>
          </w:p>
        </w:tc>
        <w:tc>
          <w:tcPr>
            <w:tcW w:w="2747" w:type="pct"/>
          </w:tcPr>
          <w:p w14:paraId="1CBAC292" w14:textId="77777777" w:rsidR="00952699" w:rsidRPr="00D85FDD" w:rsidRDefault="00952699">
            <w:pPr>
              <w:pStyle w:val="BodyText"/>
              <w:rPr>
                <w:rFonts w:cs="Arial"/>
                <w:bCs/>
                <w:sz w:val="20"/>
              </w:rPr>
            </w:pPr>
            <w:r w:rsidRPr="00D85FDD">
              <w:rPr>
                <w:rFonts w:cs="Arial"/>
                <w:bCs/>
                <w:sz w:val="20"/>
              </w:rPr>
              <w:t xml:space="preserve">The GESI context may have been considered but the project isn’t quite meeting the requirements of a ‘sensitive’ approach </w:t>
            </w:r>
          </w:p>
        </w:tc>
        <w:tc>
          <w:tcPr>
            <w:tcW w:w="1264" w:type="pct"/>
          </w:tcPr>
          <w:p w14:paraId="43C70FA4" w14:textId="77777777" w:rsidR="00952699" w:rsidRPr="00D85FDD" w:rsidRDefault="00952699">
            <w:pPr>
              <w:pStyle w:val="BodyText"/>
              <w:rPr>
                <w:rFonts w:cs="Arial"/>
                <w:bCs/>
                <w:sz w:val="20"/>
              </w:rPr>
            </w:pPr>
          </w:p>
        </w:tc>
      </w:tr>
      <w:tr w:rsidR="00952699" w14:paraId="6B0340CD" w14:textId="77777777" w:rsidTr="0042150E">
        <w:tc>
          <w:tcPr>
            <w:tcW w:w="989" w:type="pct"/>
          </w:tcPr>
          <w:p w14:paraId="61729ADF" w14:textId="77777777" w:rsidR="00952699" w:rsidRPr="00D85FDD" w:rsidRDefault="00952699">
            <w:pPr>
              <w:pStyle w:val="BodyText"/>
              <w:rPr>
                <w:rFonts w:cs="Arial"/>
                <w:bCs/>
                <w:sz w:val="20"/>
              </w:rPr>
            </w:pPr>
            <w:r w:rsidRPr="00D85FDD">
              <w:rPr>
                <w:rFonts w:cs="Arial"/>
                <w:b/>
                <w:bCs/>
                <w:sz w:val="20"/>
              </w:rPr>
              <w:t>Sensitive</w:t>
            </w:r>
          </w:p>
        </w:tc>
        <w:tc>
          <w:tcPr>
            <w:tcW w:w="2747" w:type="pct"/>
          </w:tcPr>
          <w:p w14:paraId="04AC5739" w14:textId="77777777" w:rsidR="00952699" w:rsidRPr="00D85FDD" w:rsidRDefault="00952699">
            <w:pPr>
              <w:pStyle w:val="BodyText"/>
              <w:rPr>
                <w:rFonts w:cs="Arial"/>
                <w:bCs/>
                <w:sz w:val="20"/>
              </w:rPr>
            </w:pPr>
            <w:r w:rsidRPr="00D85FD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29AE2FF" w14:textId="77777777" w:rsidR="00952699" w:rsidRPr="00D85FDD" w:rsidRDefault="00952699">
            <w:pPr>
              <w:pStyle w:val="BodyText"/>
              <w:rPr>
                <w:rFonts w:cs="Arial"/>
                <w:bCs/>
                <w:sz w:val="20"/>
              </w:rPr>
            </w:pPr>
          </w:p>
        </w:tc>
      </w:tr>
      <w:tr w:rsidR="00952699" w14:paraId="777EA621" w14:textId="77777777" w:rsidTr="0042150E">
        <w:tc>
          <w:tcPr>
            <w:tcW w:w="989" w:type="pct"/>
          </w:tcPr>
          <w:p w14:paraId="76D9F573" w14:textId="77777777" w:rsidR="00952699" w:rsidRPr="00D85FDD" w:rsidRDefault="00952699">
            <w:pPr>
              <w:pStyle w:val="BodyText"/>
              <w:rPr>
                <w:rFonts w:cs="Arial"/>
                <w:bCs/>
                <w:sz w:val="20"/>
              </w:rPr>
            </w:pPr>
            <w:r w:rsidRPr="00D85FDD">
              <w:rPr>
                <w:rFonts w:cs="Arial"/>
                <w:b/>
                <w:sz w:val="20"/>
              </w:rPr>
              <w:t>Empowering</w:t>
            </w:r>
          </w:p>
        </w:tc>
        <w:tc>
          <w:tcPr>
            <w:tcW w:w="2747" w:type="pct"/>
          </w:tcPr>
          <w:p w14:paraId="22AA3C15" w14:textId="77777777" w:rsidR="00952699" w:rsidRPr="00D85FDD" w:rsidRDefault="00952699">
            <w:pPr>
              <w:pStyle w:val="BodyText"/>
              <w:rPr>
                <w:rFonts w:cs="Arial"/>
                <w:bCs/>
                <w:sz w:val="20"/>
              </w:rPr>
            </w:pPr>
            <w:r w:rsidRPr="00D85FDD">
              <w:rPr>
                <w:rFonts w:cs="Arial"/>
                <w:bCs/>
                <w:sz w:val="20"/>
              </w:rPr>
              <w:t>The project has all the characteristics of a ‘sensitive’ approach whilst also increasing equal access to assets, resources and capabilities for women and marginalised groups</w:t>
            </w:r>
          </w:p>
        </w:tc>
        <w:tc>
          <w:tcPr>
            <w:tcW w:w="1264" w:type="pct"/>
          </w:tcPr>
          <w:p w14:paraId="77CFBC7B" w14:textId="77777777" w:rsidR="00952699" w:rsidRPr="00D85FDD" w:rsidRDefault="00952699">
            <w:pPr>
              <w:pStyle w:val="BodyText"/>
              <w:rPr>
                <w:rFonts w:cs="Arial"/>
                <w:bCs/>
                <w:sz w:val="20"/>
              </w:rPr>
            </w:pPr>
          </w:p>
        </w:tc>
      </w:tr>
      <w:tr w:rsidR="00952699" w14:paraId="0AB2381C" w14:textId="77777777" w:rsidTr="0042150E">
        <w:tc>
          <w:tcPr>
            <w:tcW w:w="989" w:type="pct"/>
          </w:tcPr>
          <w:p w14:paraId="50B82C1C" w14:textId="77777777" w:rsidR="00952699" w:rsidRPr="00D85FDD" w:rsidRDefault="00952699">
            <w:pPr>
              <w:pStyle w:val="BodyText"/>
              <w:rPr>
                <w:rFonts w:cs="Arial"/>
                <w:bCs/>
                <w:sz w:val="20"/>
              </w:rPr>
            </w:pPr>
            <w:r w:rsidRPr="00D85FDD">
              <w:rPr>
                <w:rFonts w:cs="Arial"/>
                <w:b/>
                <w:sz w:val="20"/>
              </w:rPr>
              <w:t>Transformative</w:t>
            </w:r>
          </w:p>
        </w:tc>
        <w:tc>
          <w:tcPr>
            <w:tcW w:w="2747" w:type="pct"/>
          </w:tcPr>
          <w:p w14:paraId="44810C35" w14:textId="77777777" w:rsidR="00952699" w:rsidRPr="00D85FDD" w:rsidRDefault="00952699">
            <w:pPr>
              <w:pStyle w:val="BodyText"/>
              <w:rPr>
                <w:rFonts w:cs="Arial"/>
                <w:bCs/>
                <w:sz w:val="20"/>
              </w:rPr>
            </w:pPr>
            <w:r w:rsidRPr="00D85FDD">
              <w:rPr>
                <w:rFonts w:cs="Arial"/>
                <w:bCs/>
                <w:sz w:val="20"/>
              </w:rPr>
              <w:t>The project has all the characteristics of an ‘empowering’ approach whilst also addressing unequal power relationships and seeking institutional and societal change</w:t>
            </w:r>
          </w:p>
        </w:tc>
        <w:tc>
          <w:tcPr>
            <w:tcW w:w="1264" w:type="pct"/>
          </w:tcPr>
          <w:p w14:paraId="25BE2585" w14:textId="77777777" w:rsidR="00952699" w:rsidRPr="00D85FDD" w:rsidRDefault="00952699">
            <w:pPr>
              <w:pStyle w:val="BodyText"/>
              <w:rPr>
                <w:rFonts w:cs="Arial"/>
                <w:bCs/>
                <w:sz w:val="20"/>
              </w:rPr>
            </w:pPr>
          </w:p>
        </w:tc>
      </w:tr>
    </w:tbl>
    <w:p w14:paraId="34F42AD0" w14:textId="3A58C5EC" w:rsidR="00952699" w:rsidRDefault="00952699" w:rsidP="7116994A">
      <w:pPr>
        <w:pStyle w:val="CommentText"/>
        <w:spacing w:before="120"/>
        <w:rPr>
          <w:color w:val="0000FF"/>
          <w:szCs w:val="22"/>
        </w:rPr>
      </w:pPr>
      <w:r w:rsidRPr="1CA453B2">
        <w:rPr>
          <w:color w:val="0000FF"/>
          <w:szCs w:val="22"/>
        </w:rPr>
        <w:t>Please justify your assessment and provide evidence</w:t>
      </w:r>
      <w:r w:rsidR="007D5789">
        <w:rPr>
          <w:color w:val="0000FF"/>
          <w:szCs w:val="22"/>
        </w:rPr>
        <w:t xml:space="preserve"> on how your project meets the level of the scale selected with explicit reference to the criteria outlined above. If you have assessed yourself as ‘not yet sensitive’ please clearly outline how you will address this</w:t>
      </w:r>
      <w:r w:rsidRPr="1CA453B2">
        <w:rPr>
          <w:color w:val="0000FF"/>
          <w:szCs w:val="22"/>
        </w:rPr>
        <w:t xml:space="preserve">. </w:t>
      </w:r>
    </w:p>
    <w:p w14:paraId="7484124B" w14:textId="77777777" w:rsidR="00F85500" w:rsidRDefault="00F85500" w:rsidP="0042150E">
      <w:pPr>
        <w:pStyle w:val="CommentText"/>
        <w:spacing w:before="120"/>
        <w:rPr>
          <w:color w:val="0000FF"/>
          <w:szCs w:val="22"/>
        </w:rPr>
      </w:pPr>
    </w:p>
    <w:p w14:paraId="58F7CF32" w14:textId="784E724E" w:rsidR="002128AE" w:rsidRDefault="002128AE" w:rsidP="0042150E">
      <w:pPr>
        <w:pStyle w:val="CommentText"/>
        <w:spacing w:before="120"/>
      </w:pPr>
      <w:r>
        <w:rPr>
          <w:color w:val="0000FF"/>
          <w:szCs w:val="22"/>
        </w:rPr>
        <w:lastRenderedPageBreak/>
        <w:t>You should consider the following in your response:</w:t>
      </w:r>
    </w:p>
    <w:p w14:paraId="6138507B" w14:textId="77777777" w:rsidR="00D0135F" w:rsidRPr="00022C98" w:rsidRDefault="00952699" w:rsidP="00D0135F">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882FC2">
        <w:rPr>
          <w:rFonts w:cs="Arial"/>
          <w:szCs w:val="22"/>
        </w:rPr>
        <w:t xml:space="preserve">How have you taken </w:t>
      </w:r>
      <w:r w:rsidRPr="00974028">
        <w:rPr>
          <w:rFonts w:cs="Arial"/>
          <w:szCs w:val="22"/>
        </w:rPr>
        <w:t>in</w:t>
      </w:r>
      <w:r w:rsidR="00974028" w:rsidRPr="00966AE6">
        <w:rPr>
          <w:rFonts w:cs="Arial"/>
          <w:szCs w:val="22"/>
        </w:rPr>
        <w:t xml:space="preserve"> </w:t>
      </w:r>
      <w:r w:rsidRPr="00974028">
        <w:rPr>
          <w:rFonts w:cs="Arial"/>
          <w:szCs w:val="22"/>
        </w:rPr>
        <w:t>to</w:t>
      </w:r>
      <w:r w:rsidRPr="00882FC2">
        <w:rPr>
          <w:rFonts w:cs="Arial"/>
          <w:szCs w:val="22"/>
        </w:rPr>
        <w:t xml:space="preserve"> account the GESI context in designing</w:t>
      </w:r>
      <w:r w:rsidR="00317C73">
        <w:rPr>
          <w:rFonts w:cs="Arial"/>
          <w:szCs w:val="22"/>
        </w:rPr>
        <w:t xml:space="preserve"> and implementing</w:t>
      </w:r>
      <w:r w:rsidRPr="00882FC2">
        <w:rPr>
          <w:rFonts w:cs="Arial"/>
          <w:szCs w:val="22"/>
        </w:rPr>
        <w:t xml:space="preserve"> your approach?</w:t>
      </w:r>
      <w:r w:rsidR="00D0135F">
        <w:rPr>
          <w:rFonts w:cs="Arial"/>
          <w:szCs w:val="22"/>
        </w:rPr>
        <w:t xml:space="preserve"> When considering the context you should refer to/ assess against the </w:t>
      </w:r>
      <w:r w:rsidR="00D0135F" w:rsidRPr="0088590B">
        <w:rPr>
          <w:rFonts w:cs="Arial"/>
          <w:szCs w:val="22"/>
        </w:rPr>
        <w:t>following core principles, which are explained in more detail in the GESI Analysis How to Guide on the</w:t>
      </w:r>
      <w:r w:rsidR="00D0135F">
        <w:rPr>
          <w:rFonts w:cs="Arial"/>
          <w:szCs w:val="22"/>
        </w:rPr>
        <w:t xml:space="preserve"> Darwin Initiative website (see link below).</w:t>
      </w:r>
    </w:p>
    <w:p w14:paraId="48747585" w14:textId="77777777" w:rsidR="00D0135F" w:rsidRDefault="00D0135F" w:rsidP="00D0135F">
      <w:pPr>
        <w:pStyle w:val="BodyText2"/>
        <w:numPr>
          <w:ilvl w:val="1"/>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Rights: Legal and customary</w:t>
      </w:r>
    </w:p>
    <w:p w14:paraId="36CD4C4E" w14:textId="77777777" w:rsidR="00D0135F" w:rsidRDefault="00D0135F" w:rsidP="00D0135F">
      <w:pPr>
        <w:pStyle w:val="BodyText2"/>
        <w:numPr>
          <w:ilvl w:val="1"/>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Practice: Attitudes, customs &amp; beliefs</w:t>
      </w:r>
    </w:p>
    <w:p w14:paraId="7CF50FC5" w14:textId="77777777" w:rsidR="00D0135F" w:rsidRDefault="00D0135F" w:rsidP="00D0135F">
      <w:pPr>
        <w:pStyle w:val="BodyText2"/>
        <w:numPr>
          <w:ilvl w:val="1"/>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Environment: Stressors &amp; vulnerability</w:t>
      </w:r>
    </w:p>
    <w:p w14:paraId="606AE4B0" w14:textId="77777777" w:rsidR="00D0135F" w:rsidRDefault="00D0135F" w:rsidP="00D0135F">
      <w:pPr>
        <w:pStyle w:val="BodyText2"/>
        <w:numPr>
          <w:ilvl w:val="1"/>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Roles and Responsibilities: Division of time, space &amp; labour</w:t>
      </w:r>
    </w:p>
    <w:p w14:paraId="7FD411F8" w14:textId="77777777" w:rsidR="00D0135F" w:rsidRDefault="00D0135F" w:rsidP="00D0135F">
      <w:pPr>
        <w:pStyle w:val="BodyText2"/>
        <w:numPr>
          <w:ilvl w:val="1"/>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Representation: Participation, inclusion &amp; power</w:t>
      </w:r>
    </w:p>
    <w:p w14:paraId="05C255BA" w14:textId="77777777" w:rsidR="00D0135F" w:rsidRDefault="00D0135F" w:rsidP="00D0135F">
      <w:pPr>
        <w:pStyle w:val="BodyText2"/>
        <w:numPr>
          <w:ilvl w:val="1"/>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Resources: Access &amp; control of assets and services</w:t>
      </w:r>
    </w:p>
    <w:p w14:paraId="73016C81" w14:textId="6B06B61A" w:rsidR="00A21C36" w:rsidRPr="00053A25" w:rsidRDefault="00A21C36" w:rsidP="00952699">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demonstrate how the project has considered social inclusion and </w:t>
      </w:r>
      <w:r w:rsidR="00317C73">
        <w:rPr>
          <w:rFonts w:cs="Arial"/>
          <w:szCs w:val="22"/>
        </w:rPr>
        <w:t>ensured meaningful participation</w:t>
      </w:r>
      <w:r w:rsidR="00414938">
        <w:rPr>
          <w:rFonts w:cs="Arial"/>
          <w:szCs w:val="22"/>
        </w:rPr>
        <w:t xml:space="preserve"> for all engaged in the project.</w:t>
      </w:r>
    </w:p>
    <w:p w14:paraId="21FA80D4" w14:textId="77777777" w:rsidR="00F85500" w:rsidRPr="00F85500" w:rsidRDefault="00414938" w:rsidP="00E42DE8">
      <w:pPr>
        <w:pStyle w:val="BodyText2"/>
        <w:numPr>
          <w:ilvl w:val="0"/>
          <w:numId w:val="67"/>
        </w:numPr>
        <w:pBdr>
          <w:top w:val="none" w:sz="0" w:space="0" w:color="auto"/>
          <w:left w:val="none" w:sz="0" w:space="0" w:color="auto"/>
          <w:bottom w:val="none" w:sz="0" w:space="0" w:color="auto"/>
          <w:right w:val="none" w:sz="0" w:space="0" w:color="auto"/>
        </w:pBdr>
        <w:rPr>
          <w:szCs w:val="22"/>
        </w:rPr>
      </w:pPr>
      <w:r>
        <w:rPr>
          <w:rFonts w:cs="Arial"/>
          <w:szCs w:val="22"/>
        </w:rPr>
        <w:t>Has there been any lessons learnt or challenges on GESI in th</w:t>
      </w:r>
      <w:r w:rsidR="00145195">
        <w:rPr>
          <w:rFonts w:cs="Arial"/>
          <w:szCs w:val="22"/>
        </w:rPr>
        <w:t xml:space="preserve">e past </w:t>
      </w:r>
      <w:r w:rsidR="00930B6F">
        <w:rPr>
          <w:rFonts w:cs="Arial"/>
          <w:szCs w:val="22"/>
        </w:rPr>
        <w:t>12</w:t>
      </w:r>
      <w:r w:rsidR="00145195">
        <w:rPr>
          <w:rFonts w:cs="Arial"/>
          <w:szCs w:val="22"/>
        </w:rPr>
        <w:t xml:space="preserve"> months? Please ensure no sensitive data is included within responses. </w:t>
      </w:r>
    </w:p>
    <w:p w14:paraId="32942852" w14:textId="6AAA4A8A" w:rsidR="00952699" w:rsidRDefault="00952699" w:rsidP="00E42DE8">
      <w:pPr>
        <w:pStyle w:val="BodyText2"/>
        <w:numPr>
          <w:ilvl w:val="0"/>
          <w:numId w:val="67"/>
        </w:numPr>
        <w:pBdr>
          <w:top w:val="none" w:sz="0" w:space="0" w:color="auto"/>
          <w:left w:val="none" w:sz="0" w:space="0" w:color="auto"/>
          <w:bottom w:val="none" w:sz="0" w:space="0" w:color="auto"/>
          <w:right w:val="none" w:sz="0" w:space="0" w:color="auto"/>
        </w:pBdr>
        <w:rPr>
          <w:szCs w:val="22"/>
        </w:rPr>
      </w:pPr>
      <w:r w:rsidRPr="00414938">
        <w:rPr>
          <w:szCs w:val="22"/>
        </w:rPr>
        <w:t>If there have been any notable achievements or changes to approach please include these within your response.</w:t>
      </w:r>
    </w:p>
    <w:p w14:paraId="71EFEEE8" w14:textId="048E7194" w:rsidR="00B1323B" w:rsidRPr="00414938" w:rsidRDefault="00B1323B" w:rsidP="00B1323B">
      <w:pPr>
        <w:pStyle w:val="BodyText2"/>
        <w:pBdr>
          <w:top w:val="none" w:sz="0" w:space="0" w:color="auto"/>
          <w:left w:val="none" w:sz="0" w:space="0" w:color="auto"/>
          <w:bottom w:val="none" w:sz="0" w:space="0" w:color="auto"/>
          <w:right w:val="none" w:sz="0" w:space="0" w:color="auto"/>
        </w:pBdr>
        <w:rPr>
          <w:szCs w:val="22"/>
        </w:rPr>
      </w:pPr>
      <w:r>
        <w:rPr>
          <w:szCs w:val="22"/>
        </w:rPr>
        <w:t xml:space="preserve">For more information, </w:t>
      </w:r>
      <w:r w:rsidR="003A5152" w:rsidRPr="00766A9D">
        <w:rPr>
          <w:rFonts w:cs="Arial"/>
          <w:szCs w:val="22"/>
        </w:rPr>
        <w:t xml:space="preserve">please see the </w:t>
      </w:r>
      <w:hyperlink r:id="rId17" w:history="1">
        <w:r w:rsidR="003A5152" w:rsidRPr="005432CA">
          <w:rPr>
            <w:rStyle w:val="Hyperlink"/>
            <w:rFonts w:cs="Arial"/>
            <w:szCs w:val="22"/>
          </w:rPr>
          <w:t>Gender Equality &amp; Social Inclusion</w:t>
        </w:r>
      </w:hyperlink>
      <w:r w:rsidR="003A5152" w:rsidRPr="00766A9D">
        <w:rPr>
          <w:rFonts w:cs="Arial"/>
          <w:szCs w:val="22"/>
        </w:rPr>
        <w:t xml:space="preserve"> page.</w:t>
      </w:r>
    </w:p>
    <w:p w14:paraId="11B7B572" w14:textId="77777777" w:rsidR="002106ED" w:rsidRDefault="002106ED" w:rsidP="00B9218B">
      <w:pPr>
        <w:pStyle w:val="Heading2"/>
      </w:pPr>
      <w:r>
        <w:t>Transfer of knowledge</w:t>
      </w:r>
    </w:p>
    <w:p w14:paraId="769E53E8" w14:textId="719135A6" w:rsidR="00FB3D06" w:rsidRPr="00FB3D06" w:rsidRDefault="00C974CA" w:rsidP="00323F72">
      <w:pPr>
        <w:spacing w:before="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F966C9">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B9218B">
      <w:pPr>
        <w:pStyle w:val="Heading2"/>
      </w:pPr>
      <w:r w:rsidRPr="00E72E2E">
        <w:t>Capacity building</w:t>
      </w:r>
    </w:p>
    <w:p w14:paraId="19B0BA56" w14:textId="33B33481" w:rsidR="00D645D1" w:rsidRDefault="002106ED" w:rsidP="00F85500">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E72E2E">
        <w:rPr>
          <w:rFonts w:cs="Arial"/>
          <w:szCs w:val="22"/>
        </w:rPr>
        <w:t xml:space="preserve">Did any staff from </w:t>
      </w:r>
      <w:r w:rsidR="00920813">
        <w:rPr>
          <w:rFonts w:cs="Arial"/>
          <w:szCs w:val="22"/>
        </w:rPr>
        <w:t>in-</w:t>
      </w:r>
      <w:r w:rsidRPr="00E72E2E">
        <w:rPr>
          <w:rFonts w:cs="Arial"/>
          <w:szCs w:val="22"/>
        </w:rPr>
        <w:t>country partners see an increase in their status nationally, regionally or internationally? For example, have they been invited to participate in any national expert committees, expert panels, have they had a promotion at work?</w:t>
      </w:r>
    </w:p>
    <w:p w14:paraId="1884F7F1" w14:textId="7B23A303" w:rsidR="00D76122" w:rsidRPr="0079112C" w:rsidRDefault="00192C84" w:rsidP="00F85500">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w:t>
      </w:r>
      <w:r w:rsidR="007D22A0">
        <w:rPr>
          <w:rFonts w:cs="Arial"/>
          <w:szCs w:val="22"/>
        </w:rPr>
        <w:t xml:space="preserve">include disaggregated information of the participants including reference to GESI. </w:t>
      </w:r>
      <w:r>
        <w:rPr>
          <w:rFonts w:cs="Arial"/>
          <w:szCs w:val="22"/>
        </w:rPr>
        <w:t xml:space="preserve">. </w:t>
      </w:r>
    </w:p>
    <w:p w14:paraId="4B06E704" w14:textId="77777777" w:rsidR="00D76122" w:rsidRPr="002106ED" w:rsidRDefault="00D76122" w:rsidP="005076E5">
      <w:pPr>
        <w:pStyle w:val="Heading1"/>
      </w:pPr>
      <w:r w:rsidRPr="002106ED">
        <w:t>Monitoring and evaluation</w:t>
      </w:r>
    </w:p>
    <w:p w14:paraId="62D96BB4" w14:textId="4E82E239" w:rsidR="00D76122"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logframe. </w:t>
      </w:r>
      <w:r w:rsidRPr="002106ED">
        <w:rPr>
          <w:rFonts w:cs="Arial"/>
          <w:szCs w:val="22"/>
        </w:rPr>
        <w:t xml:space="preserve">Annex </w:t>
      </w:r>
      <w:r w:rsidR="00F5704D">
        <w:rPr>
          <w:rFonts w:cs="Arial"/>
          <w:szCs w:val="22"/>
        </w:rPr>
        <w:t>2</w:t>
      </w:r>
      <w:r w:rsidRPr="002106ED">
        <w:rPr>
          <w:rFonts w:cs="Arial"/>
          <w:szCs w:val="22"/>
        </w:rPr>
        <w:t xml:space="preserve"> is the full final logframe,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F5704D">
        <w:rPr>
          <w:rFonts w:cs="Arial"/>
          <w:szCs w:val="22"/>
        </w:rPr>
        <w:t>1</w:t>
      </w:r>
      <w:r>
        <w:rPr>
          <w:rFonts w:cs="Arial"/>
          <w:szCs w:val="22"/>
        </w:rPr>
        <w:t xml:space="preserve"> </w:t>
      </w:r>
      <w:r w:rsidRPr="002106ED">
        <w:rPr>
          <w:rFonts w:cs="Arial"/>
          <w:szCs w:val="22"/>
        </w:rPr>
        <w:t>provides for a narrative re</w:t>
      </w:r>
      <w:r>
        <w:rPr>
          <w:rFonts w:cs="Arial"/>
          <w:szCs w:val="22"/>
        </w:rPr>
        <w:t>port against the final logframe</w:t>
      </w:r>
      <w:r w:rsidRPr="002106ED">
        <w:rPr>
          <w:rFonts w:cs="Arial"/>
          <w:szCs w:val="22"/>
        </w:rPr>
        <w:t xml:space="preserve">. </w:t>
      </w:r>
    </w:p>
    <w:p w14:paraId="4A05D4C5" w14:textId="0E2D79FB" w:rsidR="00D76122" w:rsidRPr="0042150E"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w:t>
      </w:r>
      <w:r w:rsidRPr="0042150E">
        <w:t xml:space="preserve">of the project, was the M&amp;E system practical and helpful to provide useful feedback to partners and stakeholders? </w:t>
      </w:r>
      <w:r w:rsidR="00060817" w:rsidRPr="0042150E">
        <w:t xml:space="preserve">Did partners share the M&amp;E work or </w:t>
      </w:r>
      <w:r w:rsidR="00601BE1" w:rsidRPr="0042150E">
        <w:t>wa</w:t>
      </w:r>
      <w:r w:rsidR="00060817" w:rsidRPr="0042150E">
        <w:t xml:space="preserve">s this the role of one organisation? How </w:t>
      </w:r>
      <w:r w:rsidR="00601BE1" w:rsidRPr="0042150E">
        <w:t>wa</w:t>
      </w:r>
      <w:r w:rsidR="00060817" w:rsidRPr="0042150E">
        <w:t>s information shared amongst partners/stakeholders?</w:t>
      </w:r>
    </w:p>
    <w:p w14:paraId="7EBA39C1" w14:textId="01AD3A6D" w:rsidR="00D76122"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42150E">
        <w:rPr>
          <w:rFonts w:cs="Arial"/>
          <w:szCs w:val="22"/>
        </w:rPr>
        <w:t xml:space="preserve">During the </w:t>
      </w:r>
      <w:r w:rsidR="00494FE3" w:rsidRPr="0042150E">
        <w:rPr>
          <w:rFonts w:cs="Arial"/>
          <w:szCs w:val="22"/>
        </w:rPr>
        <w:t>lifetime of the project</w:t>
      </w:r>
      <w:r w:rsidRPr="0042150E">
        <w:rPr>
          <w:rFonts w:cs="Arial"/>
          <w:szCs w:val="22"/>
        </w:rPr>
        <w:t>, has there been an internal or external</w:t>
      </w:r>
      <w:r w:rsidRPr="00A3362D">
        <w:rPr>
          <w:rFonts w:cs="Arial"/>
          <w:szCs w:val="22"/>
        </w:rPr>
        <w:t xml:space="preserve"> evaluation of the work or are there any plans for this? Note succinctly the key findings from any evaluation and whether these were useful for the project</w:t>
      </w:r>
      <w:r w:rsidR="00E806B3">
        <w:rPr>
          <w:rFonts w:cs="Arial"/>
          <w:szCs w:val="22"/>
        </w:rPr>
        <w:t>.</w:t>
      </w:r>
    </w:p>
    <w:p w14:paraId="33906E0D" w14:textId="77777777" w:rsidR="00A55479" w:rsidRPr="002106ED" w:rsidRDefault="00A55479" w:rsidP="00A55479">
      <w:pPr>
        <w:pStyle w:val="Heading1"/>
      </w:pPr>
      <w:r w:rsidRPr="002106ED">
        <w:t>Lessons learn</w:t>
      </w:r>
      <w:r>
        <w:t>t</w:t>
      </w:r>
    </w:p>
    <w:p w14:paraId="46DAA8B6" w14:textId="16E6F085" w:rsidR="00A55479" w:rsidRPr="00D32391" w:rsidRDefault="00AA1C08" w:rsidP="00A55479">
      <w:pPr>
        <w:spacing w:line="264" w:lineRule="auto"/>
        <w:rPr>
          <w:rFonts w:cs="Arial"/>
          <w:color w:val="0000FF"/>
          <w:szCs w:val="22"/>
        </w:rPr>
      </w:pPr>
      <w:r w:rsidRPr="00D32391">
        <w:rPr>
          <w:rFonts w:cs="Arial"/>
          <w:color w:val="0000FF"/>
          <w:szCs w:val="22"/>
        </w:rPr>
        <w:t xml:space="preserve">Use of lessons learned is important for continuous improvement and adaptive management. This includes lessons from all levels including administrative, management, technical, and </w:t>
      </w:r>
      <w:r w:rsidRPr="00D32391">
        <w:rPr>
          <w:rFonts w:cs="Arial"/>
          <w:color w:val="0000FF"/>
          <w:szCs w:val="22"/>
        </w:rPr>
        <w:lastRenderedPageBreak/>
        <w:t xml:space="preserve">M&amp;E. </w:t>
      </w:r>
      <w:r w:rsidR="00A55479" w:rsidRPr="00D32391">
        <w:rPr>
          <w:rFonts w:cs="Arial"/>
          <w:color w:val="0000FF"/>
          <w:szCs w:val="22"/>
        </w:rPr>
        <w:t>What lessons learned/or failures/challenges from this project could be used to improve/inform future Darwin Initiative projects or the wider Darwin Initiative programme?</w:t>
      </w:r>
    </w:p>
    <w:p w14:paraId="4D872C9A" w14:textId="42E102E7" w:rsidR="00A55479" w:rsidRPr="002106ED" w:rsidRDefault="001B3A74" w:rsidP="00A55479">
      <w:pPr>
        <w:spacing w:line="264" w:lineRule="auto"/>
        <w:rPr>
          <w:rFonts w:cs="Arial"/>
          <w:color w:val="0000FF"/>
          <w:szCs w:val="22"/>
        </w:rPr>
      </w:pPr>
      <w:r w:rsidRPr="00D32391">
        <w:rPr>
          <w:rFonts w:cs="Arial"/>
          <w:color w:val="0000FF"/>
          <w:szCs w:val="22"/>
        </w:rPr>
        <w:t>When writing this section,</w:t>
      </w:r>
      <w:r>
        <w:rPr>
          <w:rFonts w:cs="Arial"/>
          <w:color w:val="0000FF"/>
          <w:szCs w:val="22"/>
        </w:rPr>
        <w:t xml:space="preserve"> c</w:t>
      </w:r>
      <w:r w:rsidR="00A55479" w:rsidRPr="002106ED">
        <w:rPr>
          <w:rFonts w:cs="Arial"/>
          <w:color w:val="0000FF"/>
          <w:szCs w:val="22"/>
        </w:rPr>
        <w:t xml:space="preserve">onsider </w:t>
      </w:r>
      <w:r>
        <w:rPr>
          <w:rFonts w:cs="Arial"/>
          <w:color w:val="0000FF"/>
          <w:szCs w:val="22"/>
        </w:rPr>
        <w:t>the following</w:t>
      </w:r>
      <w:r w:rsidR="00A55479">
        <w:rPr>
          <w:rFonts w:cs="Arial"/>
          <w:color w:val="0000FF"/>
          <w:szCs w:val="22"/>
        </w:rPr>
        <w:t>:</w:t>
      </w:r>
    </w:p>
    <w:p w14:paraId="55C6EBA8" w14:textId="77777777"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4B4B7275" w14:textId="77777777"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2872D7F5" w14:textId="4D392BE9"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2D19CB">
        <w:rPr>
          <w:rFonts w:cs="Arial"/>
          <w:szCs w:val="22"/>
        </w:rPr>
        <w:t>, for example tackling the same issues or working in the same geographical area</w:t>
      </w:r>
      <w:r w:rsidRPr="000558CB">
        <w:rPr>
          <w:rFonts w:cs="Arial"/>
          <w:szCs w:val="22"/>
        </w:rPr>
        <w:t xml:space="preserve">? </w:t>
      </w:r>
    </w:p>
    <w:p w14:paraId="4A3A521F" w14:textId="0F4D03BB" w:rsidR="00A55479" w:rsidRDefault="00A55479" w:rsidP="006A2186">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p>
    <w:p w14:paraId="6B481802" w14:textId="77777777" w:rsidR="00A77351" w:rsidRPr="002106ED" w:rsidRDefault="00A77351" w:rsidP="00A77351">
      <w:pPr>
        <w:pStyle w:val="Heading1"/>
      </w:pPr>
      <w:r w:rsidRPr="002106ED">
        <w:t xml:space="preserve">Actions taken in response to </w:t>
      </w:r>
      <w:r>
        <w:t>A</w:t>
      </w:r>
      <w:r w:rsidRPr="002106ED">
        <w:t xml:space="preserve">nnual </w:t>
      </w:r>
      <w:r>
        <w:t>R</w:t>
      </w:r>
      <w:r w:rsidRPr="002106ED">
        <w:t>eport reviews</w:t>
      </w:r>
    </w:p>
    <w:p w14:paraId="0F5DBA1B" w14:textId="7FDDFA71" w:rsidR="009A3358" w:rsidRPr="002106ED" w:rsidRDefault="00A77351" w:rsidP="00A77351">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For those that have received feedback from </w:t>
      </w:r>
      <w:r>
        <w:rPr>
          <w:rFonts w:cs="Arial"/>
          <w:szCs w:val="22"/>
        </w:rPr>
        <w:t>A</w:t>
      </w:r>
      <w:r w:rsidRPr="002106ED">
        <w:rPr>
          <w:rFonts w:cs="Arial"/>
          <w:szCs w:val="22"/>
        </w:rPr>
        <w:t xml:space="preserve">nnual </w:t>
      </w:r>
      <w:r>
        <w:rPr>
          <w:rFonts w:cs="Arial"/>
          <w:szCs w:val="22"/>
        </w:rPr>
        <w:t>R</w:t>
      </w:r>
      <w:r w:rsidRPr="002106ED">
        <w:rPr>
          <w:rFonts w:cs="Arial"/>
          <w:szCs w:val="22"/>
        </w:rPr>
        <w:t xml:space="preserve">eports, have you responded to all issues raised in the reviews of your </w:t>
      </w:r>
      <w:r>
        <w:rPr>
          <w:rFonts w:cs="Arial"/>
          <w:szCs w:val="22"/>
        </w:rPr>
        <w:t>A</w:t>
      </w:r>
      <w:r w:rsidRPr="002106ED">
        <w:rPr>
          <w:rFonts w:cs="Arial"/>
          <w:szCs w:val="22"/>
        </w:rPr>
        <w:t xml:space="preserve">nnual </w:t>
      </w:r>
      <w:r>
        <w:rPr>
          <w:rFonts w:cs="Arial"/>
          <w:szCs w:val="22"/>
        </w:rPr>
        <w:t>R</w:t>
      </w:r>
      <w:r w:rsidRPr="002106ED">
        <w:rPr>
          <w:rFonts w:cs="Arial"/>
          <w:szCs w:val="22"/>
        </w:rPr>
        <w:t>eports? Please use this section as an opportunity to comment on any outstanding issues.</w:t>
      </w:r>
    </w:p>
    <w:p w14:paraId="5E48CECA" w14:textId="20D05493" w:rsidR="00A77351" w:rsidRDefault="00A77351" w:rsidP="00A77351">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aborators?</w:t>
      </w:r>
    </w:p>
    <w:p w14:paraId="340012CA" w14:textId="77777777" w:rsidR="009D3DED" w:rsidRDefault="009D3DED" w:rsidP="009D3DED">
      <w:pPr>
        <w:pStyle w:val="Heading1"/>
      </w:pPr>
      <w:r>
        <w:t xml:space="preserve">Risk Management </w:t>
      </w:r>
    </w:p>
    <w:p w14:paraId="01DD9751" w14:textId="05B2DB36" w:rsidR="009D3DED" w:rsidRDefault="009D3DED" w:rsidP="009D3DED">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Pr>
          <w:rFonts w:cs="Arial"/>
          <w:iCs/>
          <w:szCs w:val="22"/>
        </w:rPr>
        <w:t>H</w:t>
      </w:r>
      <w:r w:rsidRPr="00A970D2">
        <w:rPr>
          <w:rFonts w:cs="Arial"/>
          <w:iCs/>
          <w:szCs w:val="22"/>
        </w:rPr>
        <w:t>a</w:t>
      </w:r>
      <w:r>
        <w:rPr>
          <w:rFonts w:cs="Arial"/>
          <w:iCs/>
          <w:szCs w:val="22"/>
        </w:rPr>
        <w:t xml:space="preserve">ve any new risks arisen in the last </w:t>
      </w:r>
      <w:r w:rsidR="00930B6F">
        <w:rPr>
          <w:rFonts w:cs="Arial"/>
          <w:iCs/>
          <w:szCs w:val="22"/>
        </w:rPr>
        <w:t>12</w:t>
      </w:r>
      <w:r>
        <w:rPr>
          <w:rFonts w:cs="Arial"/>
          <w:iCs/>
          <w:szCs w:val="22"/>
        </w:rPr>
        <w:t xml:space="preserve"> months that were not previously accounted for?</w:t>
      </w:r>
    </w:p>
    <w:p w14:paraId="2D02C04A" w14:textId="77777777" w:rsidR="009D3DED" w:rsidRDefault="009D3DED" w:rsidP="009D3DED">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sidRPr="00E90101">
        <w:rPr>
          <w:rFonts w:cs="Arial"/>
          <w:iCs/>
          <w:szCs w:val="22"/>
        </w:rPr>
        <w:t>Has the project made any significant adaptations to the project design to address changes to risk?</w:t>
      </w:r>
    </w:p>
    <w:p w14:paraId="67372CB8" w14:textId="77777777" w:rsidR="009D3DED" w:rsidRPr="00A55479" w:rsidRDefault="009D3DED" w:rsidP="00A77351">
      <w:pPr>
        <w:pStyle w:val="BodyText2"/>
        <w:pBdr>
          <w:top w:val="none" w:sz="0" w:space="0" w:color="auto"/>
          <w:left w:val="none" w:sz="0" w:space="0" w:color="auto"/>
          <w:bottom w:val="none" w:sz="0" w:space="0" w:color="auto"/>
          <w:right w:val="none" w:sz="0" w:space="0" w:color="auto"/>
        </w:pBdr>
        <w:rPr>
          <w:rFonts w:cs="Arial"/>
          <w:szCs w:val="22"/>
        </w:rPr>
      </w:pPr>
    </w:p>
    <w:p w14:paraId="36BC4263" w14:textId="4FF078B7" w:rsidR="007474E8" w:rsidRDefault="00905ADE" w:rsidP="00E72E2E">
      <w:pPr>
        <w:pStyle w:val="Heading1"/>
      </w:pPr>
      <w:r>
        <w:t>Scalability</w:t>
      </w:r>
      <w:r w:rsidR="004A02D6">
        <w:t xml:space="preserve"> and Durability </w:t>
      </w:r>
    </w:p>
    <w:p w14:paraId="5AAC45F0" w14:textId="77777777" w:rsidR="00C27B03" w:rsidRPr="003D2506" w:rsidRDefault="00C27B03" w:rsidP="00C27B03">
      <w:pPr>
        <w:pStyle w:val="BodyText2"/>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1E03EC5E"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178FA65F"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What evidence is there that the project or activity is attractive to potential adopters (including in terms of the benefits and costs to adopters and how benefits outweigh the costs)?  </w:t>
      </w:r>
    </w:p>
    <w:p w14:paraId="7CEE4447"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aligned the incentives for key organisations (including government, civil society, business, and local groups) to support initial and ongoing engagement with the project or activity?</w:t>
      </w:r>
    </w:p>
    <w:p w14:paraId="5BBE59B8"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leveraged specific ongoing or future government policies or led to a change in policy?</w:t>
      </w:r>
    </w:p>
    <w:p w14:paraId="3084C07C"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evidence is there that the project has changed attitudes, social norms, knowledge, values and behaviours to support initial and ongoing engagement with the project or activity?</w:t>
      </w:r>
    </w:p>
    <w:p w14:paraId="6FD92A50"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Referring back to your original exit plan, what were the main steps you proposed for ensuring outputs, outcomes and impacts of the project are durable after the project ends? </w:t>
      </w:r>
    </w:p>
    <w:p w14:paraId="79393406"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progress has been made with these steps, with what supporting evidence?</w:t>
      </w:r>
    </w:p>
    <w:p w14:paraId="228DB8DA" w14:textId="77777777" w:rsidR="00C27B03"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12589A">
        <w:rPr>
          <w:szCs w:val="22"/>
        </w:rPr>
        <w:t>What</w:t>
      </w:r>
      <w:r w:rsidRPr="003D2506">
        <w:rPr>
          <w:rFonts w:cs="Arial"/>
          <w:szCs w:val="22"/>
        </w:rPr>
        <w:t xml:space="preserve"> other steps is your team taking to promote the durability of desired outputs, outcomes and impacts and ensure the project has a sustained legacy?</w:t>
      </w:r>
    </w:p>
    <w:p w14:paraId="31F9419D" w14:textId="77777777" w:rsidR="00C27B03"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lastRenderedPageBreak/>
        <w:t>Please comment on which project achievements are most likely to endure, and why.</w:t>
      </w:r>
    </w:p>
    <w:p w14:paraId="4256E346" w14:textId="77777777" w:rsidR="00C27B03" w:rsidRPr="00015797"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00EB690F" w:rsidR="005C1A91" w:rsidRPr="002106ED" w:rsidRDefault="005C1A91" w:rsidP="00E72E2E">
      <w:pPr>
        <w:pStyle w:val="Heading1"/>
      </w:pPr>
      <w:r w:rsidRPr="002106ED">
        <w:t>Darwin</w:t>
      </w:r>
      <w:r w:rsidR="006535AB">
        <w:t xml:space="preserve"> Initiative</w:t>
      </w:r>
      <w:r w:rsidRPr="002106ED">
        <w:t xml:space="preserve"> identity</w:t>
      </w:r>
    </w:p>
    <w:p w14:paraId="54A777CD" w14:textId="020D1EBB"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bookmarkStart w:id="7" w:name="_Hlk34387731"/>
      <w:r w:rsidRPr="00CB1AAB">
        <w:rPr>
          <w:rFonts w:cs="Arial"/>
          <w:szCs w:val="22"/>
        </w:rPr>
        <w:t>What effort has the project made to publicise the Darwin Initiative, e.g. where did the project use the Darwin Initiative logo and promote</w:t>
      </w:r>
      <w:r w:rsidR="004326A6">
        <w:rPr>
          <w:rFonts w:cs="Arial"/>
          <w:szCs w:val="22"/>
        </w:rPr>
        <w:t xml:space="preserve"> </w:t>
      </w:r>
      <w:r w:rsidRPr="00CB1AAB">
        <w:rPr>
          <w:rFonts w:cs="Arial"/>
          <w:szCs w:val="22"/>
        </w:rPr>
        <w:t xml:space="preserve">funding opportunities or projects? </w:t>
      </w:r>
    </w:p>
    <w:p w14:paraId="37ABE152" w14:textId="77777777"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57EFC534" w14:textId="77777777"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Was the Darwin Initiative </w:t>
      </w:r>
      <w:r>
        <w:rPr>
          <w:rFonts w:cs="Arial"/>
          <w:szCs w:val="22"/>
        </w:rPr>
        <w:t>funding</w:t>
      </w:r>
      <w:r w:rsidRPr="00CB1AAB">
        <w:rPr>
          <w:rFonts w:cs="Arial"/>
          <w:szCs w:val="22"/>
        </w:rPr>
        <w:t xml:space="preserve"> recognised as a distinct project with a clear identity or did it form part of a larger programme?</w:t>
      </w:r>
    </w:p>
    <w:p w14:paraId="246D417F" w14:textId="1CC8DD1F"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w:t>
      </w:r>
      <w:r w:rsidR="000A5A44">
        <w:rPr>
          <w:rFonts w:cs="Arial"/>
          <w:szCs w:val="22"/>
        </w:rPr>
        <w:t xml:space="preserve">the Darwin Initiative </w:t>
      </w:r>
      <w:r w:rsidRPr="00CB1AAB">
        <w:rPr>
          <w:rFonts w:cs="Arial"/>
          <w:szCs w:val="22"/>
        </w:rPr>
        <w:t xml:space="preserve">? </w:t>
      </w:r>
    </w:p>
    <w:p w14:paraId="3F371FEE" w14:textId="048A3A09" w:rsidR="006835D0" w:rsidRPr="00C27B03" w:rsidRDefault="00A51E0A" w:rsidP="001D23B3">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sidRPr="00C27B03">
        <w:rPr>
          <w:rFonts w:cs="Arial"/>
          <w:szCs w:val="22"/>
        </w:rPr>
        <w:t xml:space="preserve">If you have a </w:t>
      </w:r>
      <w:r w:rsidR="00AC6168" w:rsidRPr="00C27B03">
        <w:rPr>
          <w:rFonts w:cs="Arial"/>
          <w:szCs w:val="22"/>
        </w:rPr>
        <w:t>X (</w:t>
      </w:r>
      <w:r w:rsidRPr="00C27B03">
        <w:rPr>
          <w:rFonts w:cs="Arial"/>
          <w:szCs w:val="22"/>
        </w:rPr>
        <w:t>Twitter</w:t>
      </w:r>
      <w:r w:rsidR="00AC6168" w:rsidRPr="00C27B03">
        <w:rPr>
          <w:rFonts w:cs="Arial"/>
          <w:szCs w:val="22"/>
        </w:rPr>
        <w:t>)</w:t>
      </w:r>
      <w:r w:rsidRPr="00C27B03">
        <w:rPr>
          <w:rFonts w:cs="Arial"/>
          <w:szCs w:val="22"/>
        </w:rPr>
        <w:t>/Instagram/Flickr/Blog/YouTube etc</w:t>
      </w:r>
      <w:r w:rsidR="00C974CA" w:rsidRPr="00C27B03">
        <w:rPr>
          <w:rFonts w:cs="Arial"/>
          <w:szCs w:val="22"/>
        </w:rPr>
        <w:t>.</w:t>
      </w:r>
      <w:r w:rsidRPr="00C27B03">
        <w:rPr>
          <w:rFonts w:cs="Arial"/>
          <w:szCs w:val="22"/>
        </w:rPr>
        <w:t xml:space="preserve"> account</w:t>
      </w:r>
      <w:r w:rsidR="00DC5073" w:rsidRPr="00C27B03">
        <w:rPr>
          <w:rFonts w:cs="Arial"/>
          <w:szCs w:val="22"/>
        </w:rPr>
        <w:t>,</w:t>
      </w:r>
      <w:r w:rsidRPr="00C27B03">
        <w:rPr>
          <w:rFonts w:cs="Arial"/>
          <w:szCs w:val="22"/>
        </w:rPr>
        <w:t xml:space="preserve"> is this effective and have you linked back to the Darwin </w:t>
      </w:r>
      <w:r w:rsidR="000A5297" w:rsidRPr="00C27B03">
        <w:rPr>
          <w:rFonts w:cs="Arial"/>
          <w:szCs w:val="22"/>
        </w:rPr>
        <w:t>Initiative</w:t>
      </w:r>
      <w:r w:rsidR="00F762DD" w:rsidRPr="00C27B03">
        <w:rPr>
          <w:rFonts w:cs="Arial"/>
          <w:szCs w:val="22"/>
        </w:rPr>
        <w:t xml:space="preserve"> </w:t>
      </w:r>
      <w:r w:rsidR="00C45C14" w:rsidRPr="00C27B03">
        <w:rPr>
          <w:rFonts w:cs="Arial"/>
          <w:szCs w:val="22"/>
        </w:rPr>
        <w:t xml:space="preserve">/ </w:t>
      </w:r>
      <w:r w:rsidR="00390249" w:rsidRPr="00C27B03">
        <w:rPr>
          <w:rFonts w:cs="Arial"/>
          <w:szCs w:val="22"/>
        </w:rPr>
        <w:t>BCFs</w:t>
      </w:r>
      <w:r w:rsidR="00E16074" w:rsidRPr="00C27B03">
        <w:rPr>
          <w:rFonts w:cs="Arial"/>
          <w:szCs w:val="22"/>
        </w:rPr>
        <w:t xml:space="preserve"> </w:t>
      </w:r>
      <w:r w:rsidR="00E9752F" w:rsidRPr="00C27B03">
        <w:rPr>
          <w:rFonts w:cs="Arial"/>
          <w:szCs w:val="22"/>
        </w:rPr>
        <w:t xml:space="preserve">social media </w:t>
      </w:r>
      <w:r w:rsidR="000A5A44" w:rsidRPr="00C27B03">
        <w:rPr>
          <w:rFonts w:cs="Arial"/>
          <w:szCs w:val="22"/>
        </w:rPr>
        <w:t>channels</w:t>
      </w:r>
      <w:r w:rsidR="009809D5" w:rsidRPr="00C27B03">
        <w:rPr>
          <w:rFonts w:cs="Arial"/>
          <w:szCs w:val="22"/>
        </w:rPr>
        <w:t>?</w:t>
      </w:r>
    </w:p>
    <w:p w14:paraId="775522D2" w14:textId="7EAC65EF" w:rsidR="00F2339C" w:rsidRPr="00425205" w:rsidRDefault="00F2339C" w:rsidP="00F2339C">
      <w:pPr>
        <w:pStyle w:val="Heading1"/>
      </w:pPr>
      <w:r w:rsidRPr="00425205">
        <w:t>Safeguarding</w:t>
      </w:r>
    </w:p>
    <w:p w14:paraId="1825DC29" w14:textId="71D5DDDD" w:rsidR="00F2339C" w:rsidRDefault="00390249" w:rsidP="45DB3A02">
      <w:pPr>
        <w:tabs>
          <w:tab w:val="num" w:pos="947"/>
        </w:tabs>
        <w:rPr>
          <w:rFonts w:cs="Arial"/>
          <w:color w:val="0000FF"/>
        </w:rPr>
      </w:pPr>
      <w:r w:rsidRPr="45DB3A02">
        <w:rPr>
          <w:rFonts w:cs="Arial"/>
          <w:color w:val="0000FF"/>
        </w:rPr>
        <w:t xml:space="preserve">The BCFs </w:t>
      </w:r>
      <w:r w:rsidR="00F2339C" w:rsidRPr="45DB3A02">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1F89F434" w:rsidRPr="45DB3A02">
        <w:rPr>
          <w:rFonts w:cs="Arial"/>
          <w:color w:val="0000FF"/>
        </w:rPr>
        <w:t xml:space="preserve"> 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5E2C23" w:rsidRPr="00DB3E22" w14:paraId="427EA9EC"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2CE6ECE4" w14:textId="77777777" w:rsidR="005E2C23" w:rsidRPr="00F311E1" w:rsidRDefault="005E2C23" w:rsidP="00DA1F63">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21AA026" w14:textId="77777777" w:rsidR="005E2C23" w:rsidRPr="00F311E1" w:rsidRDefault="005E2C23" w:rsidP="00DA1F63">
            <w:pPr>
              <w:ind w:left="75"/>
              <w:jc w:val="center"/>
              <w:textAlignment w:val="baseline"/>
              <w:rPr>
                <w:rFonts w:cs="Arial"/>
              </w:rPr>
            </w:pPr>
          </w:p>
        </w:tc>
      </w:tr>
      <w:tr w:rsidR="005E2C23" w:rsidRPr="00DB3E22" w14:paraId="01E3492A"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10498D97" w14:textId="77777777" w:rsidR="005E2C23" w:rsidRPr="00F311E1" w:rsidRDefault="005E2C23" w:rsidP="00DA1F63">
            <w:pPr>
              <w:textAlignment w:val="baseline"/>
              <w:rPr>
                <w:rFonts w:cs="Arial"/>
                <w:szCs w:val="22"/>
              </w:rPr>
            </w:pPr>
            <w:r>
              <w:rPr>
                <w:rFonts w:cs="Arial"/>
                <w:szCs w:val="22"/>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70C99EF0" w14:textId="77777777" w:rsidR="005E2C23" w:rsidRPr="4DA4EFF2" w:rsidRDefault="005E2C23" w:rsidP="00DA1F63">
            <w:pPr>
              <w:ind w:left="75"/>
              <w:jc w:val="center"/>
              <w:textAlignment w:val="baseline"/>
              <w:rPr>
                <w:rFonts w:cs="Arial"/>
              </w:rPr>
            </w:pPr>
          </w:p>
        </w:tc>
      </w:tr>
      <w:tr w:rsidR="005E2C23" w:rsidRPr="00DB3E22" w14:paraId="1DCA18B1"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77A79FF" w14:textId="5AD4859C" w:rsidR="005E2C23" w:rsidRPr="00F311E1" w:rsidRDefault="005E2C23" w:rsidP="00DA1F63">
            <w:pPr>
              <w:textAlignment w:val="baseline"/>
              <w:rPr>
                <w:rFonts w:cs="Arial"/>
                <w:b/>
                <w:bCs/>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00A6E5CA" w14:textId="77777777" w:rsidR="005E2C23" w:rsidRPr="00F311E1" w:rsidRDefault="005E2C23" w:rsidP="00DA1F63">
            <w:pPr>
              <w:ind w:left="75"/>
              <w:jc w:val="center"/>
              <w:textAlignment w:val="baseline"/>
              <w:rPr>
                <w:rFonts w:cs="Arial"/>
                <w:szCs w:val="22"/>
              </w:rPr>
            </w:pPr>
            <w:r w:rsidRPr="00F311E1">
              <w:rPr>
                <w:rFonts w:cs="Arial"/>
                <w:szCs w:val="22"/>
              </w:rPr>
              <w:t>Yes/No </w:t>
            </w:r>
          </w:p>
        </w:tc>
      </w:tr>
      <w:tr w:rsidR="005E2C23" w:rsidRPr="00DB3E22" w14:paraId="6A343CAE" w14:textId="77777777" w:rsidTr="00DA1F63">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D221039" w14:textId="77777777" w:rsidR="005E2C23" w:rsidRPr="00F311E1" w:rsidRDefault="005E2C23" w:rsidP="00DA1F63">
            <w:pPr>
              <w:textAlignment w:val="baseline"/>
              <w:rPr>
                <w:rFonts w:cs="Arial"/>
                <w:szCs w:val="22"/>
              </w:rPr>
            </w:pPr>
            <w:r w:rsidRPr="00F311E1">
              <w:rPr>
                <w:rFonts w:cs="Arial"/>
                <w:szCs w:val="22"/>
              </w:rPr>
              <w:t>Does your project have a Safeguarding focal point?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4ED55BEC" w14:textId="77777777" w:rsidR="005E2C23" w:rsidRPr="00986243" w:rsidRDefault="005E2C23" w:rsidP="00DA1F63">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C15CE3" w:rsidRPr="00DB3E22" w14:paraId="6D79B1B2"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6543E389" w14:textId="0A43178D" w:rsidR="00C15CE3" w:rsidRPr="4DA4EFF2" w:rsidRDefault="00C15CE3" w:rsidP="00C15CE3">
            <w:pPr>
              <w:textAlignment w:val="baseline"/>
              <w:rPr>
                <w:rFonts w:cs="Arial"/>
              </w:rPr>
            </w:pPr>
            <w:r w:rsidRPr="4DA4EFF2">
              <w:rPr>
                <w:rFonts w:cs="Arial"/>
              </w:rPr>
              <w:t>Has the focal point attended any formal training, in addition to annual mandatory safeguarding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787CF96D" w14:textId="4AEB2B47" w:rsidR="00C15CE3" w:rsidRPr="00F311E1" w:rsidRDefault="00C15CE3" w:rsidP="00C15CE3">
            <w:pPr>
              <w:ind w:left="7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5E2C23" w:rsidRPr="00DB3E22" w14:paraId="5C595243" w14:textId="77777777" w:rsidTr="00DA1F63">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565AE4F2" w14:textId="77777777" w:rsidR="005E2C23" w:rsidRPr="00F311E1" w:rsidRDefault="005E2C23" w:rsidP="00DA1F63">
            <w:pPr>
              <w:textAlignment w:val="baseline"/>
              <w:rPr>
                <w:rFonts w:cs="Arial"/>
                <w:b/>
                <w:bCs/>
              </w:rPr>
            </w:pPr>
            <w:r w:rsidRPr="4DA4EFF2">
              <w:rPr>
                <w:rFonts w:cs="Arial"/>
              </w:rPr>
              <w:t xml:space="preserve">What proportion (and number) of project staff have received formal training on Safeguarding or protection from SEAH?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80E0934" w14:textId="77777777" w:rsidR="005E2C23" w:rsidRPr="00F311E1" w:rsidRDefault="005E2C23" w:rsidP="00DA1F63">
            <w:pPr>
              <w:ind w:left="75"/>
              <w:textAlignment w:val="baseline"/>
              <w:rPr>
                <w:rFonts w:cs="Arial"/>
                <w:szCs w:val="22"/>
              </w:rPr>
            </w:pPr>
            <w:r w:rsidRPr="00F311E1">
              <w:rPr>
                <w:rFonts w:cs="Arial"/>
                <w:szCs w:val="22"/>
              </w:rPr>
              <w:t>Past: % [and number] </w:t>
            </w:r>
          </w:p>
          <w:p w14:paraId="4D84024E" w14:textId="77777777" w:rsidR="005E2C23" w:rsidRPr="00F311E1" w:rsidRDefault="005E2C23" w:rsidP="00DA1F63">
            <w:pPr>
              <w:ind w:left="75"/>
              <w:textAlignment w:val="baseline"/>
              <w:rPr>
                <w:rFonts w:cs="Arial"/>
                <w:szCs w:val="22"/>
              </w:rPr>
            </w:pPr>
            <w:r w:rsidRPr="00F311E1">
              <w:rPr>
                <w:rFonts w:cs="Arial"/>
                <w:szCs w:val="22"/>
              </w:rPr>
              <w:t>Planned: % [and number] </w:t>
            </w:r>
          </w:p>
        </w:tc>
      </w:tr>
      <w:tr w:rsidR="005E2C23" w:rsidRPr="00DB3E22" w14:paraId="798910A6" w14:textId="77777777" w:rsidTr="00DA1F63">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B5ABB4" w14:textId="77777777" w:rsidR="005E2C23" w:rsidRPr="00F311E1" w:rsidRDefault="005E2C23" w:rsidP="00DA1F63">
            <w:pPr>
              <w:textAlignment w:val="baseline"/>
              <w:rPr>
                <w:rFonts w:cs="Arial"/>
                <w:b/>
                <w:bCs/>
              </w:rPr>
            </w:pPr>
            <w:r w:rsidRPr="4DA4EFF2">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5E2C23" w:rsidRPr="00DB3E22" w14:paraId="644FA5A4"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628D5DAD" w14:textId="77777777" w:rsidR="005E2C23" w:rsidRPr="00F311E1" w:rsidRDefault="005E2C23" w:rsidP="00771A4E">
            <w:pPr>
              <w:textAlignment w:val="baseline"/>
              <w:rPr>
                <w:rFonts w:cs="Arial"/>
              </w:rPr>
            </w:pPr>
            <w:r w:rsidRPr="4DA4EFF2">
              <w:rPr>
                <w:rFonts w:cs="Arial"/>
              </w:rPr>
              <w:lastRenderedPageBreak/>
              <w:t>Please describe any community sensitisation on SEAH or rights of project participants that has taken place over the past 12 months; include topics covered and SADD (sex, age, disability disaggregated) data of participants.</w:t>
            </w:r>
          </w:p>
        </w:tc>
      </w:tr>
      <w:tr w:rsidR="005E2C23" w:rsidRPr="00DB3E22" w14:paraId="30488007" w14:textId="77777777" w:rsidTr="00DA1F63">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5E925EB7" w14:textId="77777777" w:rsidR="005E2C23" w:rsidRPr="00F311E1" w:rsidRDefault="005E2C23" w:rsidP="00771A4E">
            <w:pPr>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7CE67761" w14:textId="77777777" w:rsidR="005E2C23" w:rsidRDefault="005E2C23" w:rsidP="45DB3A02">
      <w:pPr>
        <w:tabs>
          <w:tab w:val="num" w:pos="947"/>
        </w:tabs>
        <w:rPr>
          <w:rFonts w:cs="Arial"/>
          <w:color w:val="0000FF"/>
        </w:rPr>
      </w:pPr>
    </w:p>
    <w:bookmarkEnd w:id="7"/>
    <w:p w14:paraId="4E7E15F0" w14:textId="77777777" w:rsidR="0076709C" w:rsidRPr="002106ED" w:rsidRDefault="0076709C" w:rsidP="00E72E2E">
      <w:pPr>
        <w:pStyle w:val="Heading1"/>
      </w:pPr>
      <w:r w:rsidRPr="002106ED">
        <w:t>Finance and administration</w:t>
      </w:r>
    </w:p>
    <w:p w14:paraId="6A3C773B" w14:textId="334A0B04" w:rsidR="00890C02" w:rsidRDefault="00FD1615" w:rsidP="00FD1615">
      <w:pPr>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w:t>
      </w:r>
    </w:p>
    <w:p w14:paraId="59802E74" w14:textId="1BE23535" w:rsidR="006835D0" w:rsidRDefault="00E11F63" w:rsidP="00A46C57">
      <w:pPr>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8" w:name="_Hlk33188012"/>
      <w:r w:rsidR="009B143F" w:rsidRPr="009B143F">
        <w:rPr>
          <w:rFonts w:cs="Arial"/>
          <w:color w:val="0000FF"/>
          <w:szCs w:val="22"/>
        </w:rPr>
        <w:t>If you need to provide information for more than one Financial Year</w:t>
      </w:r>
      <w:r w:rsidR="00C45C14">
        <w:rPr>
          <w:rFonts w:cs="Arial"/>
          <w:color w:val="0000FF"/>
          <w:szCs w:val="22"/>
        </w:rPr>
        <w:t xml:space="preserve"> (FY</w:t>
      </w:r>
      <w:r w:rsidR="009E1749">
        <w:rPr>
          <w:rFonts w:cs="Arial"/>
          <w:color w:val="0000FF"/>
          <w:szCs w:val="22"/>
        </w:rPr>
        <w:t>s</w:t>
      </w:r>
      <w:r w:rsidR="00C45C14">
        <w:rPr>
          <w:rFonts w:cs="Arial"/>
          <w:color w:val="0000FF"/>
          <w:szCs w:val="22"/>
        </w:rPr>
        <w:t>)</w:t>
      </w:r>
      <w:r w:rsidR="009B143F" w:rsidRPr="009B143F">
        <w:rPr>
          <w:rFonts w:cs="Arial"/>
          <w:color w:val="0000FF"/>
          <w:szCs w:val="22"/>
        </w:rPr>
        <w:t xml:space="preserve">, please copy the table below and amend the FYs as required. You should not mix reporting of different </w:t>
      </w:r>
      <w:r w:rsidR="00C45C14">
        <w:rPr>
          <w:rFonts w:cs="Arial"/>
          <w:color w:val="0000FF"/>
          <w:szCs w:val="22"/>
        </w:rPr>
        <w:t>FYs</w:t>
      </w:r>
      <w:r w:rsidR="009B143F" w:rsidRPr="009B143F">
        <w:rPr>
          <w:rFonts w:cs="Arial"/>
          <w:color w:val="0000FF"/>
          <w:szCs w:val="22"/>
        </w:rPr>
        <w:t>.</w:t>
      </w:r>
      <w:r w:rsidR="001D5A0E" w:rsidRPr="001D5A0E">
        <w:rPr>
          <w:rFonts w:cs="Arial"/>
          <w:color w:val="0000FF"/>
          <w:szCs w:val="22"/>
        </w:rPr>
        <w:t xml:space="preserve"> </w:t>
      </w:r>
      <w:bookmarkEnd w:id="8"/>
      <w:r w:rsidR="001D5A0E" w:rsidRPr="009B143F">
        <w:rPr>
          <w:rFonts w:cs="Arial"/>
          <w:color w:val="0000FF"/>
          <w:szCs w:val="22"/>
        </w:rPr>
        <w:t xml:space="preserve">If all receipts have not yet been received, please provide indicative figures and clearly mark them as </w:t>
      </w:r>
      <w:r w:rsidR="00C45C14">
        <w:rPr>
          <w:rFonts w:cs="Arial"/>
          <w:color w:val="0000FF"/>
          <w:szCs w:val="22"/>
        </w:rPr>
        <w:t>d</w:t>
      </w:r>
      <w:r w:rsidR="001D5A0E" w:rsidRPr="009B143F">
        <w:rPr>
          <w:rFonts w:cs="Arial"/>
          <w:color w:val="0000FF"/>
          <w:szCs w:val="22"/>
        </w:rPr>
        <w:t>raft. The Actual claim form will be taken as the final accounting for funds.</w:t>
      </w:r>
    </w:p>
    <w:p w14:paraId="1EA52D51" w14:textId="77777777" w:rsidR="0076709C" w:rsidRPr="002106ED" w:rsidRDefault="0076709C" w:rsidP="00B9218B">
      <w:pPr>
        <w:pStyle w:val="Heading2"/>
      </w:pPr>
      <w:r w:rsidRPr="002106ED">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9"/>
        <w:gridCol w:w="1566"/>
        <w:gridCol w:w="1676"/>
        <w:gridCol w:w="1235"/>
        <w:gridCol w:w="2142"/>
      </w:tblGrid>
      <w:tr w:rsidR="00C4296A" w:rsidRPr="0033165F" w14:paraId="1A0D3F95" w14:textId="77777777" w:rsidTr="00A36B57">
        <w:tc>
          <w:tcPr>
            <w:tcW w:w="1437" w:type="pct"/>
            <w:shd w:val="clear" w:color="auto" w:fill="auto"/>
          </w:tcPr>
          <w:p w14:paraId="03BEFB0F" w14:textId="3DFC19AD" w:rsidR="00C4296A" w:rsidRPr="0033165F" w:rsidRDefault="00E11F63" w:rsidP="00AF7B68">
            <w:pPr>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tc>
        <w:tc>
          <w:tcPr>
            <w:tcW w:w="843" w:type="pct"/>
            <w:shd w:val="clear" w:color="auto" w:fill="auto"/>
          </w:tcPr>
          <w:p w14:paraId="50B230FC" w14:textId="2020AB5E" w:rsidR="00C4296A" w:rsidRPr="0033165F" w:rsidRDefault="00860150" w:rsidP="00AF7B68">
            <w:pPr>
              <w:rPr>
                <w:rFonts w:cs="Arial"/>
                <w:b/>
              </w:rPr>
            </w:pPr>
            <w:r w:rsidRPr="0033165F">
              <w:rPr>
                <w:rFonts w:cs="Arial"/>
                <w:b/>
              </w:rPr>
              <w:t>20</w:t>
            </w:r>
            <w:r w:rsidR="007547F3">
              <w:rPr>
                <w:rFonts w:cs="Arial"/>
                <w:b/>
              </w:rPr>
              <w:t>2</w:t>
            </w:r>
            <w:r w:rsidR="00B11043">
              <w:rPr>
                <w:rFonts w:cs="Arial"/>
                <w:b/>
              </w:rPr>
              <w:t>4</w:t>
            </w:r>
            <w:r w:rsidRPr="0033165F">
              <w:rPr>
                <w:rFonts w:cs="Arial"/>
                <w:b/>
              </w:rPr>
              <w:t>/2</w:t>
            </w:r>
            <w:r w:rsidR="00B11043">
              <w:rPr>
                <w:rFonts w:cs="Arial"/>
                <w:b/>
              </w:rPr>
              <w:t>5</w:t>
            </w:r>
          </w:p>
          <w:p w14:paraId="5F0E18C6" w14:textId="77777777" w:rsidR="00C4296A" w:rsidRPr="0033165F" w:rsidRDefault="00C4296A" w:rsidP="00AF7B68">
            <w:pPr>
              <w:rPr>
                <w:rFonts w:cs="Arial"/>
                <w:b/>
              </w:rPr>
            </w:pPr>
            <w:r w:rsidRPr="0033165F">
              <w:rPr>
                <w:rFonts w:cs="Arial"/>
                <w:b/>
              </w:rPr>
              <w:t>Grant</w:t>
            </w:r>
          </w:p>
          <w:p w14:paraId="3AD94CFB" w14:textId="77777777" w:rsidR="00C4296A" w:rsidRPr="0033165F" w:rsidRDefault="00C4296A" w:rsidP="00AF7B68">
            <w:pPr>
              <w:rPr>
                <w:rFonts w:cs="Arial"/>
                <w:b/>
              </w:rPr>
            </w:pPr>
            <w:r w:rsidRPr="0033165F">
              <w:rPr>
                <w:rFonts w:cs="Arial"/>
                <w:b/>
              </w:rPr>
              <w:t>(£)</w:t>
            </w:r>
          </w:p>
        </w:tc>
        <w:tc>
          <w:tcPr>
            <w:tcW w:w="902" w:type="pct"/>
            <w:shd w:val="clear" w:color="auto" w:fill="auto"/>
          </w:tcPr>
          <w:p w14:paraId="53F98E35" w14:textId="5DFF2CBD" w:rsidR="00E15B1D" w:rsidRPr="0033165F" w:rsidRDefault="00E15B1D" w:rsidP="00AF7B68">
            <w:pPr>
              <w:rPr>
                <w:rFonts w:cs="Arial"/>
                <w:b/>
              </w:rPr>
            </w:pPr>
            <w:r w:rsidRPr="0033165F">
              <w:rPr>
                <w:rFonts w:cs="Arial"/>
                <w:b/>
              </w:rPr>
              <w:t>20</w:t>
            </w:r>
            <w:r>
              <w:rPr>
                <w:rFonts w:cs="Arial"/>
                <w:b/>
              </w:rPr>
              <w:t>2</w:t>
            </w:r>
            <w:r w:rsidR="00B11043">
              <w:rPr>
                <w:rFonts w:cs="Arial"/>
                <w:b/>
              </w:rPr>
              <w:t>4</w:t>
            </w:r>
            <w:r w:rsidRPr="0033165F">
              <w:rPr>
                <w:rFonts w:cs="Arial"/>
                <w:b/>
              </w:rPr>
              <w:t>/2</w:t>
            </w:r>
            <w:r w:rsidR="00B11043">
              <w:rPr>
                <w:rFonts w:cs="Arial"/>
                <w:b/>
              </w:rPr>
              <w:t>5</w:t>
            </w:r>
          </w:p>
          <w:p w14:paraId="4DD1755B" w14:textId="43663189" w:rsidR="00C4296A" w:rsidRPr="0033165F" w:rsidRDefault="00C4296A" w:rsidP="00AF7B68">
            <w:pPr>
              <w:rPr>
                <w:rFonts w:cs="Arial"/>
                <w:b/>
              </w:rPr>
            </w:pPr>
            <w:r w:rsidRPr="0033165F">
              <w:rPr>
                <w:rFonts w:cs="Arial"/>
                <w:b/>
              </w:rPr>
              <w:t xml:space="preserve">Total actual Darwin </w:t>
            </w:r>
            <w:r w:rsidR="00652DB6">
              <w:rPr>
                <w:rFonts w:cs="Arial"/>
                <w:b/>
              </w:rPr>
              <w:t xml:space="preserve">Initiative </w:t>
            </w:r>
            <w:r w:rsidRPr="0033165F">
              <w:rPr>
                <w:rFonts w:cs="Arial"/>
                <w:b/>
              </w:rPr>
              <w:t>Costs (£)</w:t>
            </w:r>
          </w:p>
        </w:tc>
        <w:tc>
          <w:tcPr>
            <w:tcW w:w="665" w:type="pct"/>
            <w:shd w:val="clear" w:color="auto" w:fill="auto"/>
          </w:tcPr>
          <w:p w14:paraId="778FF19B" w14:textId="77777777" w:rsidR="00C4296A" w:rsidRPr="0033165F" w:rsidRDefault="00C4296A" w:rsidP="00AF7B68">
            <w:pPr>
              <w:rPr>
                <w:rFonts w:cs="Arial"/>
                <w:b/>
              </w:rPr>
            </w:pPr>
            <w:r w:rsidRPr="0033165F">
              <w:rPr>
                <w:rFonts w:cs="Arial"/>
                <w:b/>
              </w:rPr>
              <w:t>Variance</w:t>
            </w:r>
          </w:p>
          <w:p w14:paraId="6834C76F" w14:textId="77777777" w:rsidR="00C4296A" w:rsidRPr="0033165F" w:rsidRDefault="00C4296A" w:rsidP="00AF7B68">
            <w:pPr>
              <w:rPr>
                <w:rFonts w:cs="Arial"/>
                <w:b/>
              </w:rPr>
            </w:pPr>
            <w:r w:rsidRPr="0033165F">
              <w:rPr>
                <w:rFonts w:cs="Arial"/>
                <w:b/>
              </w:rPr>
              <w:t>%</w:t>
            </w:r>
          </w:p>
        </w:tc>
        <w:tc>
          <w:tcPr>
            <w:tcW w:w="1154" w:type="pct"/>
            <w:shd w:val="clear" w:color="auto" w:fill="auto"/>
          </w:tcPr>
          <w:p w14:paraId="4BD3DE8A" w14:textId="77777777" w:rsidR="00C4296A" w:rsidRPr="0033165F" w:rsidRDefault="00C4296A" w:rsidP="00AF7B68">
            <w:pPr>
              <w:rPr>
                <w:rFonts w:cs="Arial"/>
                <w:b/>
              </w:rPr>
            </w:pPr>
            <w:r w:rsidRPr="0033165F">
              <w:rPr>
                <w:rFonts w:cs="Arial"/>
                <w:b/>
              </w:rPr>
              <w:t>Comments (please explain significant variances)</w:t>
            </w:r>
          </w:p>
        </w:tc>
      </w:tr>
      <w:tr w:rsidR="00C4296A" w:rsidRPr="002106ED" w14:paraId="36E039DC" w14:textId="77777777" w:rsidTr="00A36B57">
        <w:trPr>
          <w:trHeight w:val="363"/>
        </w:trPr>
        <w:tc>
          <w:tcPr>
            <w:tcW w:w="1437" w:type="pct"/>
            <w:shd w:val="clear" w:color="auto" w:fill="auto"/>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43" w:type="pct"/>
            <w:shd w:val="clear" w:color="auto" w:fill="auto"/>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6B57">
        <w:trPr>
          <w:trHeight w:val="340"/>
        </w:trPr>
        <w:tc>
          <w:tcPr>
            <w:tcW w:w="1437" w:type="pct"/>
            <w:shd w:val="clear" w:color="auto" w:fill="auto"/>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43" w:type="pct"/>
            <w:shd w:val="clear" w:color="auto" w:fill="auto"/>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6B57">
        <w:trPr>
          <w:trHeight w:val="340"/>
        </w:trPr>
        <w:tc>
          <w:tcPr>
            <w:tcW w:w="1437" w:type="pct"/>
            <w:shd w:val="clear" w:color="auto" w:fill="auto"/>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43" w:type="pct"/>
            <w:shd w:val="clear" w:color="auto" w:fill="auto"/>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6B57">
        <w:trPr>
          <w:trHeight w:val="407"/>
        </w:trPr>
        <w:tc>
          <w:tcPr>
            <w:tcW w:w="1437" w:type="pct"/>
            <w:shd w:val="clear" w:color="auto" w:fill="auto"/>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43" w:type="pct"/>
            <w:shd w:val="clear" w:color="auto" w:fill="auto"/>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6B57">
        <w:trPr>
          <w:trHeight w:val="399"/>
        </w:trPr>
        <w:tc>
          <w:tcPr>
            <w:tcW w:w="1437" w:type="pct"/>
            <w:shd w:val="clear" w:color="auto" w:fill="auto"/>
          </w:tcPr>
          <w:p w14:paraId="0D5B3DF7" w14:textId="77777777" w:rsidR="00C4296A" w:rsidRPr="002106ED" w:rsidRDefault="00C4296A" w:rsidP="00C4296A">
            <w:pPr>
              <w:ind w:right="-200"/>
              <w:rPr>
                <w:rFonts w:cs="Arial"/>
                <w:szCs w:val="22"/>
              </w:rPr>
            </w:pPr>
            <w:r w:rsidRPr="002106ED">
              <w:rPr>
                <w:rFonts w:cs="Arial"/>
                <w:szCs w:val="22"/>
              </w:rPr>
              <w:t>Operating Costs</w:t>
            </w:r>
          </w:p>
        </w:tc>
        <w:tc>
          <w:tcPr>
            <w:tcW w:w="843" w:type="pct"/>
            <w:shd w:val="clear" w:color="auto" w:fill="auto"/>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6B57">
        <w:trPr>
          <w:trHeight w:val="425"/>
        </w:trPr>
        <w:tc>
          <w:tcPr>
            <w:tcW w:w="1437" w:type="pct"/>
            <w:shd w:val="clear" w:color="auto" w:fill="auto"/>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43" w:type="pct"/>
            <w:shd w:val="clear" w:color="auto" w:fill="auto"/>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6B57">
        <w:trPr>
          <w:trHeight w:val="525"/>
        </w:trPr>
        <w:tc>
          <w:tcPr>
            <w:tcW w:w="1437" w:type="pct"/>
            <w:shd w:val="clear" w:color="auto" w:fill="auto"/>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43" w:type="pct"/>
            <w:shd w:val="clear" w:color="auto" w:fill="auto"/>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shd w:val="clear" w:color="auto" w:fill="auto"/>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shd w:val="clear" w:color="auto" w:fill="auto"/>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shd w:val="clear" w:color="auto" w:fill="auto"/>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6B57">
        <w:trPr>
          <w:trHeight w:val="369"/>
        </w:trPr>
        <w:tc>
          <w:tcPr>
            <w:tcW w:w="1437" w:type="pct"/>
            <w:tcBorders>
              <w:bottom w:val="single" w:sz="4" w:space="0" w:color="auto"/>
            </w:tcBorders>
            <w:shd w:val="clear" w:color="auto" w:fill="auto"/>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43" w:type="pct"/>
            <w:tcBorders>
              <w:bottom w:val="single" w:sz="4" w:space="0" w:color="auto"/>
            </w:tcBorders>
            <w:shd w:val="clear" w:color="auto" w:fill="auto"/>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Borders>
              <w:bottom w:val="single" w:sz="4" w:space="0" w:color="auto"/>
            </w:tcBorders>
            <w:shd w:val="clear" w:color="auto" w:fill="auto"/>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154"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shd w:val="clear" w:color="auto" w:fill="auto"/>
          </w:tcPr>
          <w:p w14:paraId="708AC89B" w14:textId="77777777" w:rsidR="00AC4915" w:rsidRPr="002106ED" w:rsidRDefault="00AC4915" w:rsidP="003B7FF0">
            <w:pPr>
              <w:ind w:right="-200"/>
              <w:jc w:val="center"/>
              <w:rPr>
                <w:rFonts w:cs="Arial"/>
                <w:b/>
                <w:szCs w:val="22"/>
              </w:rPr>
            </w:pPr>
            <w:r w:rsidRPr="002106ED">
              <w:rPr>
                <w:rFonts w:cs="Arial"/>
                <w:b/>
                <w:szCs w:val="22"/>
              </w:rPr>
              <w:lastRenderedPageBreak/>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shd w:val="clear" w:color="auto" w:fill="auto"/>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shd w:val="clear" w:color="auto" w:fill="auto"/>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shd w:val="clear" w:color="auto" w:fill="auto"/>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9" w:name="Text14"/>
      <w:tr w:rsidR="00AC4915" w:rsidRPr="002106ED" w14:paraId="1BE1BB64" w14:textId="77777777" w:rsidTr="00A93CA1">
        <w:trPr>
          <w:trHeight w:val="340"/>
        </w:trPr>
        <w:tc>
          <w:tcPr>
            <w:tcW w:w="3553" w:type="pct"/>
            <w:shd w:val="clear" w:color="auto" w:fill="auto"/>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9"/>
          </w:p>
        </w:tc>
        <w:tc>
          <w:tcPr>
            <w:tcW w:w="1447" w:type="pct"/>
            <w:shd w:val="clear" w:color="auto" w:fill="auto"/>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shd w:val="clear" w:color="auto" w:fill="auto"/>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shd w:val="clear" w:color="auto" w:fill="auto"/>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shd w:val="clear" w:color="auto" w:fill="auto"/>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shd w:val="clear" w:color="auto" w:fill="auto"/>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417826E9" w14:textId="6383D79B" w:rsidR="00D32391" w:rsidRDefault="00D32391">
      <w:pPr>
        <w:spacing w:after="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shd w:val="clear" w:color="auto" w:fill="auto"/>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shd w:val="clear" w:color="auto" w:fill="auto"/>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shd w:val="clear" w:color="auto" w:fill="auto"/>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0"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shd w:val="clear" w:color="auto" w:fill="auto"/>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shd w:val="clear" w:color="auto" w:fill="auto"/>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85322B7" w14:textId="501FF756" w:rsidR="006835D0" w:rsidRDefault="006835D0">
      <w:pPr>
        <w:spacing w:after="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shd w:val="clear" w:color="auto" w:fill="auto"/>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shd w:val="clear" w:color="auto" w:fill="auto"/>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shd w:val="clear" w:color="auto" w:fill="auto"/>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shd w:val="clear" w:color="auto" w:fill="auto"/>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shd w:val="clear" w:color="auto" w:fill="auto"/>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shd w:val="clear" w:color="auto" w:fill="auto"/>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69434A0B" w14:textId="6EF2BC88" w:rsidR="0076709C" w:rsidRPr="002106ED" w:rsidRDefault="005E16DA" w:rsidP="00B9218B">
      <w:pPr>
        <w:pStyle w:val="Heading2"/>
      </w:pPr>
      <w:bookmarkStart w:id="11" w:name="_Ref65480451"/>
      <w:r w:rsidRPr="002106ED">
        <w:t>A</w:t>
      </w:r>
      <w:r w:rsidR="0076709C" w:rsidRPr="002106ED">
        <w:t>dditional funds or in-kind contributions secured</w:t>
      </w:r>
      <w:bookmarkEnd w:id="11"/>
    </w:p>
    <w:p w14:paraId="557C8234" w14:textId="44A4F2CF"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sidR="00664CB1">
        <w:rPr>
          <w:rFonts w:cs="Arial"/>
          <w:szCs w:val="22"/>
        </w:rPr>
        <w:t>matched funds</w:t>
      </w:r>
      <w:r w:rsidRPr="002106ED">
        <w:rPr>
          <w:rFonts w:cs="Arial"/>
          <w:szCs w:val="22"/>
        </w:rPr>
        <w:t xml:space="preserve"> raised for this project</w:t>
      </w:r>
      <w:r w:rsidR="00664CB1">
        <w:rPr>
          <w:rFonts w:cs="Arial"/>
          <w:szCs w:val="22"/>
        </w:rPr>
        <w:t xml:space="preserve"> – matched funding includes co-finance as well as in-kind contributions</w:t>
      </w:r>
      <w:r w:rsidRPr="002106ED">
        <w:rPr>
          <w:rFonts w:cs="Arial"/>
          <w:szCs w:val="22"/>
        </w:rPr>
        <w:t xml:space="preserve">. This will include funds indicated at application stage as confirmed or unconfirmed, as well as additional funds raised during the project lifetime. </w:t>
      </w:r>
      <w:r w:rsidR="00010589" w:rsidRPr="002106ED">
        <w:rPr>
          <w:rFonts w:cs="Arial"/>
          <w:szCs w:val="22"/>
        </w:rPr>
        <w:t>Please include all funds relevant to running the project</w:t>
      </w:r>
      <w:r w:rsidR="00664CB1">
        <w:rPr>
          <w:rFonts w:cs="Arial"/>
          <w:szCs w:val="22"/>
        </w:rPr>
        <w:t xml:space="preserve"> (in the first table)</w:t>
      </w:r>
      <w:r w:rsidR="00010589" w:rsidRPr="002106ED">
        <w:rPr>
          <w:rFonts w:cs="Arial"/>
          <w:szCs w:val="22"/>
        </w:rPr>
        <w:t xml:space="preserve"> as well as funds </w:t>
      </w:r>
      <w:r w:rsidR="00664CB1">
        <w:rPr>
          <w:rFonts w:cs="Arial"/>
          <w:szCs w:val="22"/>
        </w:rPr>
        <w:t xml:space="preserve">mobilised </w:t>
      </w:r>
      <w:r w:rsidR="00010589" w:rsidRPr="002106ED">
        <w:rPr>
          <w:rFonts w:cs="Arial"/>
          <w:szCs w:val="22"/>
        </w:rPr>
        <w:t>for additional work after the project ends</w:t>
      </w:r>
      <w:r w:rsidR="00664CB1">
        <w:rPr>
          <w:rFonts w:cs="Arial"/>
          <w:szCs w:val="22"/>
        </w:rPr>
        <w:t xml:space="preserve"> building on </w:t>
      </w:r>
      <w:r w:rsidR="006F5458">
        <w:rPr>
          <w:rFonts w:cs="Arial"/>
          <w:szCs w:val="22"/>
        </w:rPr>
        <w:t>evidence, best practices and the project</w:t>
      </w:r>
      <w:r w:rsidR="00426ED5">
        <w:rPr>
          <w:rFonts w:cs="Arial"/>
          <w:szCs w:val="22"/>
        </w:rPr>
        <w:t xml:space="preserve"> (in the second table)</w:t>
      </w:r>
      <w:r w:rsidR="00010589"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shd w:val="clear" w:color="auto" w:fill="auto"/>
          </w:tcPr>
          <w:p w14:paraId="6A33AC5F" w14:textId="2E177D3B" w:rsidR="005E16DA" w:rsidRPr="002106ED" w:rsidRDefault="003F10CE" w:rsidP="003B7FF0">
            <w:pPr>
              <w:ind w:right="-200"/>
              <w:jc w:val="center"/>
              <w:rPr>
                <w:rFonts w:cs="Arial"/>
                <w:b/>
                <w:szCs w:val="22"/>
              </w:rPr>
            </w:pPr>
            <w:r w:rsidRPr="003F10CE">
              <w:rPr>
                <w:rFonts w:cs="Arial"/>
                <w:b/>
                <w:szCs w:val="22"/>
              </w:rPr>
              <w:t>Matched funding leveraged by the partners to deliver the project</w:t>
            </w:r>
          </w:p>
        </w:tc>
        <w:tc>
          <w:tcPr>
            <w:tcW w:w="1447" w:type="pct"/>
            <w:shd w:val="clear" w:color="auto" w:fill="auto"/>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shd w:val="clear" w:color="auto" w:fill="auto"/>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shd w:val="clear" w:color="auto" w:fill="auto"/>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shd w:val="clear" w:color="auto" w:fill="auto"/>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shd w:val="clear" w:color="auto" w:fill="auto"/>
          </w:tcPr>
          <w:p w14:paraId="7C2A3D31"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shd w:val="clear" w:color="auto" w:fill="auto"/>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shd w:val="clear" w:color="auto" w:fill="auto"/>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shd w:val="clear" w:color="auto" w:fill="auto"/>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shd w:val="clear" w:color="auto" w:fill="auto"/>
          </w:tcPr>
          <w:p w14:paraId="5A74D665" w14:textId="562C0C43" w:rsidR="00010589" w:rsidRPr="002106ED" w:rsidRDefault="003F10CE" w:rsidP="003B7FF0">
            <w:pPr>
              <w:ind w:right="-200"/>
              <w:jc w:val="center"/>
              <w:rPr>
                <w:rFonts w:cs="Arial"/>
                <w:b/>
                <w:szCs w:val="22"/>
              </w:rPr>
            </w:pPr>
            <w:r>
              <w:rPr>
                <w:rFonts w:cs="Arial"/>
                <w:b/>
                <w:szCs w:val="22"/>
              </w:rPr>
              <w:lastRenderedPageBreak/>
              <w:t>T</w:t>
            </w:r>
            <w:r w:rsidRPr="003F10CE">
              <w:rPr>
                <w:rFonts w:cs="Arial"/>
                <w:b/>
                <w:szCs w:val="22"/>
              </w:rPr>
              <w:t>otal additional finance mobilised for new activities occurring outside of the project, building on evidence, best practices and the project</w:t>
            </w:r>
          </w:p>
        </w:tc>
        <w:tc>
          <w:tcPr>
            <w:tcW w:w="1447" w:type="pct"/>
            <w:shd w:val="clear" w:color="auto" w:fill="auto"/>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shd w:val="clear" w:color="auto" w:fill="auto"/>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shd w:val="clear" w:color="auto" w:fill="auto"/>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shd w:val="clear" w:color="auto" w:fill="auto"/>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shd w:val="clear" w:color="auto" w:fill="auto"/>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shd w:val="clear" w:color="auto" w:fill="auto"/>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shd w:val="clear" w:color="auto" w:fill="auto"/>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shd w:val="clear" w:color="auto" w:fill="auto"/>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shd w:val="clear" w:color="auto" w:fill="auto"/>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77777777" w:rsidR="0076709C" w:rsidRPr="002106ED" w:rsidRDefault="0076709C" w:rsidP="00B9218B">
      <w:pPr>
        <w:pStyle w:val="Heading2"/>
      </w:pPr>
      <w:r w:rsidRPr="002106ED">
        <w:t xml:space="preserve">Value </w:t>
      </w:r>
      <w:r w:rsidR="0068469C" w:rsidRPr="002106ED">
        <w:t>for Money</w:t>
      </w:r>
    </w:p>
    <w:p w14:paraId="24E43C09" w14:textId="018C9A43" w:rsidR="003B56C7"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1745AF">
        <w:rPr>
          <w:rFonts w:cs="Arial"/>
          <w:szCs w:val="22"/>
        </w:rPr>
        <w:t xml:space="preserve">Annex B of the </w:t>
      </w:r>
      <w:hyperlink r:id="rId18" w:history="1">
        <w:r w:rsidR="001745AF" w:rsidRPr="00B87C89">
          <w:rPr>
            <w:rStyle w:val="Hyperlink"/>
            <w:rFonts w:cs="Arial"/>
            <w:szCs w:val="22"/>
          </w:rPr>
          <w:t>Finance Guidance</w:t>
        </w:r>
      </w:hyperlink>
      <w:r w:rsidR="001745AF">
        <w:rPr>
          <w:rFonts w:cs="Arial"/>
          <w:szCs w:val="22"/>
        </w:rPr>
        <w:t xml:space="preserve"> helps explain what we mean by value for money.</w:t>
      </w:r>
    </w:p>
    <w:p w14:paraId="2EEC9C21" w14:textId="77777777" w:rsidR="003B56C7" w:rsidRPr="008C13FA" w:rsidRDefault="0068469C" w:rsidP="00AF7B6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w:t>
      </w:r>
      <w:r w:rsidR="006D514D" w:rsidRPr="00AF7B68">
        <w:rPr>
          <w:rFonts w:cs="Arial"/>
          <w:szCs w:val="22"/>
        </w:rPr>
        <w:t>the project</w:t>
      </w:r>
      <w:r w:rsidRPr="00AF7B68">
        <w:rPr>
          <w:rFonts w:cs="Arial"/>
          <w:szCs w:val="22"/>
        </w:rPr>
        <w:t xml:space="preserve"> good value for money? </w:t>
      </w:r>
    </w:p>
    <w:p w14:paraId="5B26C2FA" w14:textId="77777777" w:rsidR="003B56C7" w:rsidRPr="008C13FA" w:rsidRDefault="0068469C" w:rsidP="00AF7B6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6A9AC7F0" w14:textId="3195B0AC" w:rsidR="00652DB6" w:rsidRDefault="0068469C" w:rsidP="00652DB6">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w:t>
      </w:r>
      <w:r w:rsidR="00010589" w:rsidRPr="00AF7B68">
        <w:rPr>
          <w:rFonts w:cs="Arial"/>
          <w:szCs w:val="22"/>
        </w:rPr>
        <w:t>,</w:t>
      </w:r>
      <w:r w:rsidRPr="00AF7B68">
        <w:rPr>
          <w:rFonts w:cs="Arial"/>
          <w:szCs w:val="22"/>
        </w:rPr>
        <w:t xml:space="preserve"> </w:t>
      </w:r>
      <w:r w:rsidR="008441F5" w:rsidRPr="00AF7B68">
        <w:rPr>
          <w:rFonts w:cs="Arial"/>
          <w:szCs w:val="22"/>
        </w:rPr>
        <w:t>but focuses on the economy, efficiency and effectiveness with which desired outputs were achieved.</w:t>
      </w:r>
    </w:p>
    <w:p w14:paraId="13B78408" w14:textId="77777777" w:rsidR="00652DB6" w:rsidRDefault="00652DB6" w:rsidP="00652DB6">
      <w:pPr>
        <w:pStyle w:val="Heading1"/>
        <w:ind w:left="431" w:hanging="431"/>
      </w:pPr>
      <w:r w:rsidRPr="00C14D8E">
        <w:t>Other comments on progress not covered elsewhere</w:t>
      </w:r>
    </w:p>
    <w:p w14:paraId="74E36A5F" w14:textId="77777777" w:rsidR="00652DB6" w:rsidRPr="00966AE6" w:rsidRDefault="00652DB6" w:rsidP="00652DB6">
      <w:pPr>
        <w:rPr>
          <w:color w:val="0000FF"/>
        </w:rPr>
      </w:pPr>
      <w:r w:rsidRPr="00966AE6">
        <w:rPr>
          <w:color w:val="0000FF"/>
        </w:rPr>
        <w:t>Please use this section to provide any further comments that have not been covered elsewhere in this report. Issues that might be covered in this section include:</w:t>
      </w:r>
    </w:p>
    <w:p w14:paraId="73524DB6" w14:textId="7A268736" w:rsidR="00652DB6" w:rsidRPr="00CB1AAB"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b/>
          <w:bCs/>
          <w:iCs/>
        </w:rPr>
      </w:pPr>
      <w:r w:rsidRPr="00CB1AAB">
        <w:t xml:space="preserve">Has the </w:t>
      </w:r>
      <w:r w:rsidRPr="00652DB6">
        <w:rPr>
          <w:rFonts w:cs="Arial"/>
          <w:szCs w:val="22"/>
        </w:rPr>
        <w:t>design</w:t>
      </w:r>
      <w:r w:rsidRPr="00CB1AAB">
        <w:t xml:space="preserve"> of the project been enhanced over </w:t>
      </w:r>
      <w:r>
        <w:t>its lifetime</w:t>
      </w:r>
      <w:r w:rsidRPr="00CB1AAB">
        <w:t>, e.g. refining methods, or exit strategy?</w:t>
      </w:r>
    </w:p>
    <w:p w14:paraId="377C271F" w14:textId="0BF19CC5" w:rsidR="00652DB6" w:rsidRPr="00FC57B4"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6D06E8D3" w14:textId="192B5410" w:rsidR="00652DB6" w:rsidRPr="00652DB6"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0448B724" w14:textId="78129957" w:rsidR="008250C6" w:rsidRDefault="008250C6" w:rsidP="008250C6">
      <w:pPr>
        <w:pStyle w:val="Heading1"/>
      </w:pPr>
      <w:r>
        <w:t>OPTIONAL: Outstanding achievements of your project (300-400 words maximum). This section may be used for publicity purposes</w:t>
      </w:r>
      <w:r w:rsidR="00E51E34">
        <w:t>.</w:t>
      </w:r>
    </w:p>
    <w:p w14:paraId="0C519E4A" w14:textId="77777777" w:rsidR="00D5779E" w:rsidRPr="00CB1AAB" w:rsidRDefault="00D5779E" w:rsidP="00D5779E">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40F5530F" w14:textId="77777777" w:rsidR="0006781F" w:rsidRPr="00EF3CD6" w:rsidRDefault="0006781F" w:rsidP="0006781F">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1E803221" w14:textId="77777777" w:rsidR="0006781F" w:rsidRPr="00EF3CD6" w:rsidRDefault="0006781F" w:rsidP="0006781F">
      <w:pPr>
        <w:pStyle w:val="BodyText"/>
        <w:rPr>
          <w:rFonts w:cs="Arial"/>
          <w:b/>
          <w:bCs/>
          <w:color w:val="0000FF"/>
          <w:szCs w:val="22"/>
        </w:rPr>
      </w:pPr>
      <w:r w:rsidRPr="00EF3CD6">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Darwin Initiative promotion material, or on the Darwin Initiative website. </w:t>
      </w:r>
      <w:r w:rsidRPr="00EF3CD6">
        <w:rPr>
          <w:rFonts w:cs="Arial"/>
          <w:b/>
          <w:bCs/>
          <w:color w:val="0000FF"/>
          <w:szCs w:val="22"/>
        </w:rPr>
        <w:t>Please limit text to 400 words.</w:t>
      </w:r>
    </w:p>
    <w:p w14:paraId="370FE100" w14:textId="77777777" w:rsidR="0006781F" w:rsidRPr="00EF3CD6" w:rsidRDefault="0006781F" w:rsidP="0006781F">
      <w:pPr>
        <w:pStyle w:val="BodyText"/>
        <w:rPr>
          <w:rFonts w:cs="Arial"/>
          <w:color w:val="0000FF"/>
          <w:szCs w:val="22"/>
        </w:rPr>
      </w:pPr>
      <w:r w:rsidRPr="00EF3CD6">
        <w:rPr>
          <w:rFonts w:cs="Arial"/>
          <w:color w:val="0000FF"/>
          <w:szCs w:val="22"/>
        </w:rPr>
        <w:t>Please also include an engaging high resolution image, video or graphic* that you consent to be publicised alongside the above text. Please ensure:</w:t>
      </w:r>
    </w:p>
    <w:p w14:paraId="77377BA3" w14:textId="72E9A832" w:rsidR="0006781F" w:rsidRPr="0095013C" w:rsidRDefault="0006781F" w:rsidP="00A4177E">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95013C">
        <w:rPr>
          <w:rFonts w:cs="Arial"/>
          <w:szCs w:val="22"/>
        </w:rPr>
        <w:lastRenderedPageBreak/>
        <w:t>that you have left the above agreement clause to indicate your consent. Text without this will not be used</w:t>
      </w:r>
    </w:p>
    <w:p w14:paraId="268F16B9" w14:textId="0D7024E7" w:rsidR="0006781F" w:rsidRPr="001B27C5" w:rsidRDefault="0006781F" w:rsidP="00A4177E">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95013C">
        <w:rPr>
          <w:rFonts w:cs="Arial"/>
          <w:szCs w:val="22"/>
        </w:rPr>
        <w:t xml:space="preserve">any images or videos are sent as separate files and not embedded in the body of the </w:t>
      </w:r>
      <w:r w:rsidRPr="001B27C5">
        <w:rPr>
          <w:rFonts w:cs="Arial"/>
          <w:szCs w:val="22"/>
        </w:rPr>
        <w:t>report</w:t>
      </w:r>
    </w:p>
    <w:p w14:paraId="5A679072" w14:textId="77777777" w:rsidR="0006781F" w:rsidRPr="001B27C5" w:rsidRDefault="0006781F" w:rsidP="0006781F">
      <w:pPr>
        <w:pStyle w:val="BodyText"/>
        <w:rPr>
          <w:rFonts w:cs="Arial"/>
          <w:color w:val="0000FF"/>
          <w:szCs w:val="22"/>
        </w:rPr>
      </w:pPr>
      <w:r w:rsidRPr="001B27C5">
        <w:rPr>
          <w:rFonts w:cs="Arial"/>
          <w:color w:val="0000FF"/>
          <w:szCs w:val="22"/>
        </w:rPr>
        <w:t>*If you have no photos or videos for reasons of sensitivity, then please state that clearly and the BCFs Comms team can work to create an alternative graphic.</w:t>
      </w:r>
    </w:p>
    <w:p w14:paraId="4B03D408" w14:textId="74722EFC" w:rsidR="00A81BAF" w:rsidRPr="006835D0" w:rsidRDefault="00ED2364" w:rsidP="00FC5D3B">
      <w:pPr>
        <w:pStyle w:val="BodyText2"/>
        <w:pBdr>
          <w:top w:val="none" w:sz="0" w:space="0" w:color="auto"/>
          <w:left w:val="none" w:sz="0" w:space="0" w:color="auto"/>
          <w:bottom w:val="none" w:sz="0" w:space="0" w:color="auto"/>
          <w:right w:val="none" w:sz="0" w:space="0" w:color="auto"/>
        </w:pBdr>
        <w:rPr>
          <w:rFonts w:cs="Arial"/>
          <w:szCs w:val="22"/>
        </w:rPr>
      </w:pPr>
      <w:r w:rsidRPr="006835D0">
        <w:rPr>
          <w:rFonts w:cs="Arial"/>
          <w:szCs w:val="22"/>
        </w:rPr>
        <w:t xml:space="preserve">Image, Video or Graphic </w:t>
      </w:r>
      <w:r w:rsidR="00184ED1" w:rsidRPr="006835D0">
        <w:rPr>
          <w:rFonts w:cs="Arial"/>
          <w:szCs w:val="22"/>
        </w:rPr>
        <w:t>Information:</w:t>
      </w:r>
    </w:p>
    <w:tbl>
      <w:tblPr>
        <w:tblStyle w:val="TableGrid"/>
        <w:tblW w:w="0" w:type="auto"/>
        <w:tblLook w:val="04A0" w:firstRow="1" w:lastRow="0" w:firstColumn="1" w:lastColumn="0" w:noHBand="0" w:noVBand="1"/>
      </w:tblPr>
      <w:tblGrid>
        <w:gridCol w:w="1652"/>
        <w:gridCol w:w="1935"/>
        <w:gridCol w:w="1904"/>
        <w:gridCol w:w="1963"/>
        <w:gridCol w:w="1834"/>
      </w:tblGrid>
      <w:tr w:rsidR="00993230" w:rsidRPr="00993230" w14:paraId="672B88A9" w14:textId="77777777" w:rsidTr="00184ED1">
        <w:tc>
          <w:tcPr>
            <w:tcW w:w="1652" w:type="dxa"/>
          </w:tcPr>
          <w:p w14:paraId="06D90EBC" w14:textId="448B77E3"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966AE6">
              <w:rPr>
                <w:rFonts w:cs="Arial"/>
                <w:b/>
                <w:color w:val="auto"/>
                <w:szCs w:val="22"/>
                <w:lang w:val="fr-FR"/>
              </w:rPr>
              <w:t xml:space="preserve">File Type (Image / </w:t>
            </w:r>
            <w:proofErr w:type="spellStart"/>
            <w:r w:rsidRPr="00966AE6">
              <w:rPr>
                <w:rFonts w:cs="Arial"/>
                <w:b/>
                <w:color w:val="auto"/>
                <w:szCs w:val="22"/>
                <w:lang w:val="fr-FR"/>
              </w:rPr>
              <w:t>Video</w:t>
            </w:r>
            <w:proofErr w:type="spellEnd"/>
            <w:r w:rsidRPr="00966AE6">
              <w:rPr>
                <w:rFonts w:cs="Arial"/>
                <w:b/>
                <w:color w:val="auto"/>
                <w:szCs w:val="22"/>
                <w:lang w:val="fr-FR"/>
              </w:rPr>
              <w:t xml:space="preserve"> / Graphic</w:t>
            </w:r>
            <w:r w:rsidR="00506088" w:rsidRPr="00966AE6">
              <w:rPr>
                <w:rFonts w:cs="Arial"/>
                <w:b/>
                <w:color w:val="auto"/>
                <w:szCs w:val="22"/>
                <w:lang w:val="fr-FR"/>
              </w:rPr>
              <w:t>)</w:t>
            </w:r>
          </w:p>
        </w:tc>
        <w:tc>
          <w:tcPr>
            <w:tcW w:w="1935" w:type="dxa"/>
          </w:tcPr>
          <w:p w14:paraId="4BAD99BC" w14:textId="39628AE9"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 xml:space="preserve">File Name or </w:t>
            </w:r>
            <w:r w:rsidR="00546FCE" w:rsidRPr="00966AE6">
              <w:rPr>
                <w:rFonts w:cs="Arial"/>
                <w:b/>
                <w:bCs/>
                <w:color w:val="auto"/>
                <w:szCs w:val="22"/>
              </w:rPr>
              <w:t xml:space="preserve">File </w:t>
            </w:r>
            <w:r w:rsidRPr="00966AE6">
              <w:rPr>
                <w:rFonts w:cs="Arial"/>
                <w:b/>
                <w:bCs/>
                <w:color w:val="auto"/>
                <w:szCs w:val="22"/>
              </w:rPr>
              <w:t>Location</w:t>
            </w:r>
          </w:p>
        </w:tc>
        <w:tc>
          <w:tcPr>
            <w:tcW w:w="1904" w:type="dxa"/>
          </w:tcPr>
          <w:p w14:paraId="5DEFA7A6" w14:textId="34FC852E"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Caption, country and credit</w:t>
            </w:r>
          </w:p>
        </w:tc>
        <w:tc>
          <w:tcPr>
            <w:tcW w:w="1963" w:type="dxa"/>
          </w:tcPr>
          <w:p w14:paraId="4DFF69CA" w14:textId="6EE0906B"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Online accounts to be tagged (leave blank if none)</w:t>
            </w:r>
          </w:p>
        </w:tc>
        <w:tc>
          <w:tcPr>
            <w:tcW w:w="1834" w:type="dxa"/>
          </w:tcPr>
          <w:p w14:paraId="01BFEE05" w14:textId="4D58AC7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Consent of subjects received (delete as necessary)</w:t>
            </w:r>
          </w:p>
        </w:tc>
      </w:tr>
      <w:tr w:rsidR="00993230" w:rsidRPr="00993230" w14:paraId="4140E0EF" w14:textId="77777777" w:rsidTr="00184ED1">
        <w:tc>
          <w:tcPr>
            <w:tcW w:w="1652" w:type="dxa"/>
          </w:tcPr>
          <w:p w14:paraId="0940F60A"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5AFED26" w14:textId="3CBBBCA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92989E5"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99BEDC8"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C829BC" w14:textId="5223B7B5"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0DA40A95" w14:textId="77777777" w:rsidTr="00184ED1">
        <w:tc>
          <w:tcPr>
            <w:tcW w:w="1652" w:type="dxa"/>
          </w:tcPr>
          <w:p w14:paraId="15EE5593"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3318270" w14:textId="58A6E6BA"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D65C5AD"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45D402A"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1404E23" w14:textId="6783F1ED"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1A1A1FE9" w14:textId="77777777" w:rsidTr="00184ED1">
        <w:tc>
          <w:tcPr>
            <w:tcW w:w="1652" w:type="dxa"/>
          </w:tcPr>
          <w:p w14:paraId="44FC9AE7"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637799D" w14:textId="2280DF20"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9414D42"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93DB2EC"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F05C853" w14:textId="3FFD32C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17513107" w14:textId="77777777" w:rsidTr="00184ED1">
        <w:tc>
          <w:tcPr>
            <w:tcW w:w="1652" w:type="dxa"/>
          </w:tcPr>
          <w:p w14:paraId="5D09730F"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6154EC59" w14:textId="2BD9C93A"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1FC05A6"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C7179B0"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8561A3E" w14:textId="6E2CD691"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2F475F49" w14:textId="77777777" w:rsidTr="00184ED1">
        <w:tc>
          <w:tcPr>
            <w:tcW w:w="1652" w:type="dxa"/>
          </w:tcPr>
          <w:p w14:paraId="3FC5A5DC"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81EA7B1" w14:textId="3311751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B140332"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29CB8376"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F7F07BA" w14:textId="2BA48514"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bl>
    <w:p w14:paraId="798274D6" w14:textId="77777777" w:rsidR="003C1EE5" w:rsidRPr="002106ED" w:rsidRDefault="003C1EE5" w:rsidP="007F3D72">
      <w:pPr>
        <w:pStyle w:val="BodyText"/>
        <w:rPr>
          <w:rFonts w:cs="Arial"/>
          <w:szCs w:val="22"/>
        </w:rPr>
        <w:sectPr w:rsidR="003C1EE5" w:rsidRPr="002106ED" w:rsidSect="009731C2">
          <w:footerReference w:type="even" r:id="rId19"/>
          <w:footerReference w:type="default" r:id="rId20"/>
          <w:headerReference w:type="first" r:id="rId21"/>
          <w:pgSz w:w="11906" w:h="16838"/>
          <w:pgMar w:top="851" w:right="1304" w:bottom="1135" w:left="1304" w:header="720" w:footer="720" w:gutter="0"/>
          <w:pgNumType w:start="1"/>
          <w:cols w:space="720"/>
          <w:titlePg/>
          <w:docGrid w:linePitch="272"/>
        </w:sectPr>
      </w:pPr>
    </w:p>
    <w:p w14:paraId="2A95084E" w14:textId="22EC83F6" w:rsidR="00811FEA" w:rsidRDefault="002546D3" w:rsidP="002546D3">
      <w:pPr>
        <w:pStyle w:val="Subtitle"/>
        <w:numPr>
          <w:ilvl w:val="0"/>
          <w:numId w:val="0"/>
        </w:numPr>
        <w:rPr>
          <w:szCs w:val="22"/>
        </w:rPr>
      </w:pPr>
      <w:r>
        <w:lastRenderedPageBreak/>
        <w:t xml:space="preserve">Annex 1 </w:t>
      </w:r>
      <w:r w:rsidR="0024609A" w:rsidRPr="00CB0BB2">
        <w:rPr>
          <w:szCs w:val="22"/>
        </w:rPr>
        <w:t>Report of progress and achievements against logframe for the life of the project</w:t>
      </w:r>
    </w:p>
    <w:tbl>
      <w:tblPr>
        <w:tblStyle w:val="TableGrid"/>
        <w:tblW w:w="0" w:type="auto"/>
        <w:tblLook w:val="04A0" w:firstRow="1" w:lastRow="0" w:firstColumn="1" w:lastColumn="0" w:noHBand="0" w:noVBand="1"/>
      </w:tblPr>
      <w:tblGrid>
        <w:gridCol w:w="7563"/>
        <w:gridCol w:w="7563"/>
      </w:tblGrid>
      <w:tr w:rsidR="00A12E35" w14:paraId="68B37500" w14:textId="77777777">
        <w:tc>
          <w:tcPr>
            <w:tcW w:w="7563" w:type="dxa"/>
            <w:shd w:val="clear" w:color="auto" w:fill="D9D9D9" w:themeFill="background1" w:themeFillShade="D9"/>
          </w:tcPr>
          <w:p w14:paraId="0FDF628A" w14:textId="77777777" w:rsidR="00A12E35" w:rsidRPr="00257D70" w:rsidRDefault="00A12E35">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07D3F039" w14:textId="77777777" w:rsidR="00A12E35" w:rsidRPr="00257D70" w:rsidRDefault="00A12E35">
            <w:pPr>
              <w:pStyle w:val="BodyText"/>
              <w:jc w:val="center"/>
              <w:rPr>
                <w:rFonts w:cs="Arial"/>
                <w:b/>
                <w:sz w:val="20"/>
              </w:rPr>
            </w:pPr>
            <w:r w:rsidRPr="00257D70">
              <w:rPr>
                <w:rFonts w:cs="Arial"/>
                <w:b/>
                <w:sz w:val="20"/>
              </w:rPr>
              <w:t>Progress and achievements</w:t>
            </w:r>
          </w:p>
        </w:tc>
      </w:tr>
      <w:tr w:rsidR="00A12E35" w14:paraId="6CB2BAA5" w14:textId="77777777">
        <w:tc>
          <w:tcPr>
            <w:tcW w:w="7563" w:type="dxa"/>
          </w:tcPr>
          <w:p w14:paraId="479C66FA" w14:textId="77777777" w:rsidR="00A12E35" w:rsidRPr="00474E24" w:rsidRDefault="00A12E35">
            <w:pPr>
              <w:rPr>
                <w:rFonts w:cs="Arial"/>
                <w:sz w:val="20"/>
              </w:rPr>
            </w:pPr>
            <w:r w:rsidRPr="00474E24">
              <w:rPr>
                <w:rFonts w:cs="Arial"/>
                <w:b/>
                <w:sz w:val="20"/>
              </w:rPr>
              <w:t>Impact</w:t>
            </w:r>
          </w:p>
          <w:p w14:paraId="562766D3" w14:textId="77777777" w:rsidR="00A12E35" w:rsidRDefault="00A12E35">
            <w:r w:rsidRPr="00474E24">
              <w:rPr>
                <w:rFonts w:cs="Arial"/>
                <w:color w:val="0000FF"/>
                <w:sz w:val="20"/>
              </w:rPr>
              <w:t>Insert agreed project Impact statement</w:t>
            </w:r>
          </w:p>
        </w:tc>
        <w:tc>
          <w:tcPr>
            <w:tcW w:w="7563" w:type="dxa"/>
          </w:tcPr>
          <w:p w14:paraId="40A09CF8" w14:textId="77777777" w:rsidR="00A12E35" w:rsidRDefault="00A12E35">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A12E35" w14:paraId="1CBE1023" w14:textId="77777777">
        <w:tc>
          <w:tcPr>
            <w:tcW w:w="7563" w:type="dxa"/>
          </w:tcPr>
          <w:p w14:paraId="1FAF4301" w14:textId="77777777" w:rsidR="00A12E35" w:rsidRDefault="00A12E35">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21AA48F8" w14:textId="77777777" w:rsidR="00A12E35" w:rsidRPr="00F07FE0" w:rsidRDefault="00A12E35">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A12E35" w14:paraId="1A9B940B" w14:textId="77777777">
        <w:tc>
          <w:tcPr>
            <w:tcW w:w="7563" w:type="dxa"/>
          </w:tcPr>
          <w:p w14:paraId="427DD17A" w14:textId="77777777" w:rsidR="00A12E35" w:rsidRDefault="00A12E35">
            <w:r w:rsidRPr="00F07FE0">
              <w:rPr>
                <w:rStyle w:val="BodyText2Char"/>
                <w:rFonts w:cs="Arial"/>
                <w:color w:val="auto"/>
                <w:sz w:val="20"/>
              </w:rPr>
              <w:t>Outcome indicator 0.1</w:t>
            </w:r>
          </w:p>
        </w:tc>
        <w:tc>
          <w:tcPr>
            <w:tcW w:w="7563" w:type="dxa"/>
          </w:tcPr>
          <w:p w14:paraId="6FDA0916" w14:textId="77777777" w:rsidR="00A12E35" w:rsidRDefault="00A12E35"/>
        </w:tc>
      </w:tr>
      <w:tr w:rsidR="00A12E35" w14:paraId="5F2D3EBE" w14:textId="77777777">
        <w:tc>
          <w:tcPr>
            <w:tcW w:w="7563" w:type="dxa"/>
          </w:tcPr>
          <w:p w14:paraId="5D8B37FF" w14:textId="77777777" w:rsidR="00A12E35" w:rsidRPr="00474E24" w:rsidRDefault="00A12E35">
            <w:pPr>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40F00ED9" w14:textId="77777777" w:rsidR="00A12E35" w:rsidRDefault="00A12E35">
            <w:r w:rsidRPr="00474E24">
              <w:rPr>
                <w:rStyle w:val="BodyText2Char"/>
                <w:rFonts w:cs="Arial"/>
                <w:sz w:val="20"/>
              </w:rPr>
              <w:t>Insert additional rows depending on how many indicators you have</w:t>
            </w:r>
          </w:p>
        </w:tc>
        <w:tc>
          <w:tcPr>
            <w:tcW w:w="7563" w:type="dxa"/>
          </w:tcPr>
          <w:p w14:paraId="5476732C" w14:textId="77777777" w:rsidR="00A12E35" w:rsidRDefault="00A12E35"/>
        </w:tc>
      </w:tr>
      <w:tr w:rsidR="00A12E35" w14:paraId="7F719EE7" w14:textId="77777777">
        <w:tc>
          <w:tcPr>
            <w:tcW w:w="15126" w:type="dxa"/>
            <w:gridSpan w:val="2"/>
          </w:tcPr>
          <w:p w14:paraId="65CCDE1B" w14:textId="77777777" w:rsidR="00A12E35" w:rsidRDefault="00A12E35">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A12E35" w14:paraId="48B5BAF2" w14:textId="77777777">
        <w:tc>
          <w:tcPr>
            <w:tcW w:w="7563" w:type="dxa"/>
          </w:tcPr>
          <w:p w14:paraId="44E9EFBD" w14:textId="77777777" w:rsidR="00A12E35" w:rsidRPr="00474E24" w:rsidRDefault="00A12E35">
            <w:pPr>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5D9F0E2F" w14:textId="77777777" w:rsidR="00A12E35" w:rsidRDefault="00A12E35"/>
        </w:tc>
        <w:tc>
          <w:tcPr>
            <w:tcW w:w="7563" w:type="dxa"/>
          </w:tcPr>
          <w:p w14:paraId="39F009D3" w14:textId="77777777" w:rsidR="00A12E35" w:rsidRDefault="00A12E35">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A12E35" w14:paraId="7957F9E3" w14:textId="77777777">
        <w:tc>
          <w:tcPr>
            <w:tcW w:w="7563" w:type="dxa"/>
          </w:tcPr>
          <w:p w14:paraId="7ED1A0D7" w14:textId="77777777" w:rsidR="00A12E35" w:rsidRPr="00474E24" w:rsidRDefault="00A12E35">
            <w:pPr>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4B144A85" w14:textId="77777777" w:rsidR="00A12E35" w:rsidRDefault="00A12E35">
            <w:r w:rsidRPr="00474E24">
              <w:rPr>
                <w:rStyle w:val="BodyText2Char"/>
                <w:rFonts w:cs="Arial"/>
                <w:sz w:val="20"/>
              </w:rPr>
              <w:t>Insert additional rows depending on how many indicators you have</w:t>
            </w:r>
          </w:p>
        </w:tc>
        <w:tc>
          <w:tcPr>
            <w:tcW w:w="7563" w:type="dxa"/>
          </w:tcPr>
          <w:p w14:paraId="647BB83D" w14:textId="77777777" w:rsidR="00A12E35" w:rsidRDefault="00A12E35"/>
        </w:tc>
      </w:tr>
      <w:tr w:rsidR="00A12E35" w14:paraId="7489B493" w14:textId="77777777">
        <w:tc>
          <w:tcPr>
            <w:tcW w:w="15126" w:type="dxa"/>
            <w:gridSpan w:val="2"/>
          </w:tcPr>
          <w:p w14:paraId="3F1A71BA" w14:textId="77777777" w:rsidR="00A12E35" w:rsidRDefault="00A12E35">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A12E35" w14:paraId="23789365" w14:textId="77777777">
        <w:tc>
          <w:tcPr>
            <w:tcW w:w="7563" w:type="dxa"/>
          </w:tcPr>
          <w:p w14:paraId="61E15A98" w14:textId="77777777" w:rsidR="00A12E35" w:rsidRPr="00474E24" w:rsidRDefault="00A12E35">
            <w:pPr>
              <w:rPr>
                <w:rFonts w:cs="Arial"/>
                <w:sz w:val="20"/>
              </w:rPr>
            </w:pPr>
            <w:r w:rsidRPr="00474E24">
              <w:rPr>
                <w:rFonts w:cs="Arial"/>
                <w:sz w:val="20"/>
              </w:rPr>
              <w:t>Output indicator 2.1.</w:t>
            </w:r>
          </w:p>
        </w:tc>
        <w:tc>
          <w:tcPr>
            <w:tcW w:w="7563" w:type="dxa"/>
          </w:tcPr>
          <w:p w14:paraId="1D5D6857" w14:textId="77777777" w:rsidR="00A12E35" w:rsidRDefault="00A12E35"/>
        </w:tc>
      </w:tr>
      <w:tr w:rsidR="00A12E35" w14:paraId="51BF13BD" w14:textId="77777777">
        <w:tc>
          <w:tcPr>
            <w:tcW w:w="7563" w:type="dxa"/>
          </w:tcPr>
          <w:p w14:paraId="63BB4F99" w14:textId="77777777" w:rsidR="00A12E35" w:rsidRPr="00474E24" w:rsidRDefault="00A12E35">
            <w:pPr>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23E98C7B" w14:textId="77777777" w:rsidR="00A12E35" w:rsidRDefault="00A12E35"/>
        </w:tc>
      </w:tr>
      <w:tr w:rsidR="00A12E35" w14:paraId="033C8095" w14:textId="77777777">
        <w:tc>
          <w:tcPr>
            <w:tcW w:w="15126" w:type="dxa"/>
            <w:gridSpan w:val="2"/>
          </w:tcPr>
          <w:p w14:paraId="2A651752" w14:textId="77777777" w:rsidR="00A12E35" w:rsidRDefault="00A12E35">
            <w:r w:rsidRPr="00474E24">
              <w:rPr>
                <w:rFonts w:cs="Arial"/>
                <w:b/>
                <w:sz w:val="20"/>
              </w:rPr>
              <w:t>Output 3.</w:t>
            </w:r>
            <w:r w:rsidRPr="00474E24">
              <w:rPr>
                <w:rStyle w:val="BodyText2Char"/>
                <w:rFonts w:cs="Arial"/>
                <w:sz w:val="20"/>
              </w:rPr>
              <w:t xml:space="preserve"> Etc.</w:t>
            </w:r>
          </w:p>
        </w:tc>
      </w:tr>
    </w:tbl>
    <w:p w14:paraId="1A3E32E9" w14:textId="77777777" w:rsidR="00E56522" w:rsidRDefault="00E56522" w:rsidP="00E56522">
      <w:pPr>
        <w:tabs>
          <w:tab w:val="left" w:pos="3465"/>
        </w:tabs>
        <w:rPr>
          <w:rFonts w:cs="Arial"/>
          <w:b/>
          <w:szCs w:val="22"/>
        </w:rPr>
      </w:pPr>
    </w:p>
    <w:p w14:paraId="650C0B55" w14:textId="77777777" w:rsidR="00C1173E" w:rsidRPr="00C1173E" w:rsidRDefault="00C1173E" w:rsidP="00C1173E">
      <w:pPr>
        <w:rPr>
          <w:rFonts w:cs="Arial"/>
          <w:szCs w:val="22"/>
        </w:rPr>
      </w:pPr>
    </w:p>
    <w:p w14:paraId="30065D1C" w14:textId="77777777" w:rsidR="00C1173E" w:rsidRPr="00C1173E" w:rsidRDefault="00C1173E" w:rsidP="00C1173E">
      <w:pPr>
        <w:rPr>
          <w:rFonts w:cs="Arial"/>
          <w:szCs w:val="22"/>
        </w:rPr>
      </w:pPr>
    </w:p>
    <w:p w14:paraId="42B74560" w14:textId="77777777" w:rsidR="00C1173E" w:rsidRPr="00C1173E" w:rsidRDefault="00C1173E" w:rsidP="00C1173E">
      <w:pPr>
        <w:rPr>
          <w:rFonts w:cs="Arial"/>
          <w:szCs w:val="22"/>
        </w:rPr>
      </w:pPr>
    </w:p>
    <w:p w14:paraId="27E28D24" w14:textId="77777777" w:rsidR="00C1173E" w:rsidRPr="00C1173E" w:rsidRDefault="00C1173E" w:rsidP="00C1173E">
      <w:pPr>
        <w:rPr>
          <w:rFonts w:cs="Arial"/>
          <w:szCs w:val="22"/>
        </w:rPr>
      </w:pPr>
    </w:p>
    <w:p w14:paraId="67AE75B4" w14:textId="6298DD53" w:rsidR="00C1173E" w:rsidRDefault="00C1173E" w:rsidP="00C1173E">
      <w:pPr>
        <w:tabs>
          <w:tab w:val="left" w:pos="1365"/>
        </w:tabs>
        <w:rPr>
          <w:rFonts w:cs="Arial"/>
          <w:b/>
          <w:szCs w:val="22"/>
        </w:rPr>
      </w:pPr>
      <w:r>
        <w:rPr>
          <w:rFonts w:cs="Arial"/>
          <w:b/>
          <w:szCs w:val="22"/>
        </w:rPr>
        <w:tab/>
      </w:r>
    </w:p>
    <w:p w14:paraId="1B8E820A" w14:textId="5A443B36" w:rsidR="00C1173E" w:rsidRPr="00C1173E" w:rsidRDefault="00C1173E" w:rsidP="00C1173E">
      <w:pPr>
        <w:tabs>
          <w:tab w:val="left" w:pos="1365"/>
        </w:tabs>
        <w:rPr>
          <w:rFonts w:cs="Arial"/>
          <w:szCs w:val="22"/>
        </w:rPr>
        <w:sectPr w:rsidR="00C1173E" w:rsidRPr="00C1173E" w:rsidSect="00A41ACA">
          <w:footerReference w:type="default" r:id="rId22"/>
          <w:pgSz w:w="16838" w:h="11906" w:orient="landscape"/>
          <w:pgMar w:top="851" w:right="851" w:bottom="851" w:left="851" w:header="720" w:footer="720" w:gutter="0"/>
          <w:cols w:space="720"/>
          <w:docGrid w:linePitch="272"/>
        </w:sectPr>
      </w:pPr>
    </w:p>
    <w:p w14:paraId="779D33BC" w14:textId="77777777" w:rsidR="0024609A" w:rsidRPr="00361841" w:rsidRDefault="0024609A" w:rsidP="0024609A">
      <w:pPr>
        <w:pStyle w:val="Heading1"/>
        <w:numPr>
          <w:ilvl w:val="0"/>
          <w:numId w:val="0"/>
        </w:numPr>
        <w:rPr>
          <w:sz w:val="28"/>
        </w:rPr>
      </w:pPr>
      <w:r w:rsidRPr="00361841">
        <w:rPr>
          <w:sz w:val="28"/>
        </w:rPr>
        <w:lastRenderedPageBreak/>
        <w:t>Annex 2: 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24609A" w:rsidRPr="00803BC7" w14:paraId="31578205" w14:textId="77777777">
        <w:tc>
          <w:tcPr>
            <w:tcW w:w="1250" w:type="pct"/>
            <w:shd w:val="clear" w:color="auto" w:fill="D9D9D9" w:themeFill="background1" w:themeFillShade="D9"/>
          </w:tcPr>
          <w:p w14:paraId="64D6B84B" w14:textId="77777777" w:rsidR="0024609A" w:rsidRPr="00803BC7" w:rsidRDefault="0024609A">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1C68FEF9" w14:textId="77777777" w:rsidR="0024609A" w:rsidRPr="00803BC7" w:rsidRDefault="0024609A">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030A5540" w14:textId="77777777" w:rsidR="0024609A" w:rsidRPr="00803BC7" w:rsidRDefault="0024609A">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E7533F8" w14:textId="77777777" w:rsidR="0024609A" w:rsidRPr="00803BC7" w:rsidRDefault="0024609A">
            <w:pPr>
              <w:pStyle w:val="BodyText"/>
              <w:jc w:val="center"/>
              <w:rPr>
                <w:rFonts w:cs="Arial"/>
                <w:b/>
                <w:sz w:val="20"/>
              </w:rPr>
            </w:pPr>
            <w:r w:rsidRPr="00803BC7">
              <w:rPr>
                <w:rFonts w:cs="Arial"/>
                <w:b/>
                <w:sz w:val="20"/>
              </w:rPr>
              <w:t>Important Assumptions</w:t>
            </w:r>
          </w:p>
        </w:tc>
      </w:tr>
      <w:tr w:rsidR="0024609A" w:rsidRPr="00803BC7" w14:paraId="1E625E93" w14:textId="77777777">
        <w:tc>
          <w:tcPr>
            <w:tcW w:w="5000" w:type="pct"/>
            <w:gridSpan w:val="4"/>
          </w:tcPr>
          <w:p w14:paraId="0523CAE5" w14:textId="77777777" w:rsidR="0024609A" w:rsidRPr="00B937B1" w:rsidRDefault="0024609A">
            <w:pPr>
              <w:pStyle w:val="BodyText"/>
              <w:rPr>
                <w:rFonts w:cs="Arial"/>
                <w:b/>
                <w:sz w:val="20"/>
              </w:rPr>
            </w:pPr>
            <w:r>
              <w:rPr>
                <w:rFonts w:cs="Arial"/>
                <w:b/>
                <w:sz w:val="20"/>
              </w:rPr>
              <w:t>Impact</w:t>
            </w:r>
            <w:r w:rsidRPr="00B937B1">
              <w:rPr>
                <w:rFonts w:cs="Arial"/>
                <w:b/>
                <w:sz w:val="20"/>
              </w:rPr>
              <w:t>:</w:t>
            </w:r>
          </w:p>
          <w:p w14:paraId="492B54D5" w14:textId="77777777" w:rsidR="0024609A" w:rsidRPr="00803BC7" w:rsidRDefault="0024609A">
            <w:pPr>
              <w:pStyle w:val="BodyText"/>
              <w:rPr>
                <w:rFonts w:cs="Arial"/>
                <w:bCs/>
                <w:sz w:val="20"/>
              </w:rPr>
            </w:pPr>
          </w:p>
        </w:tc>
      </w:tr>
      <w:tr w:rsidR="0024609A" w:rsidRPr="00803BC7" w14:paraId="2F1B9ABC" w14:textId="77777777">
        <w:trPr>
          <w:trHeight w:val="1170"/>
        </w:trPr>
        <w:tc>
          <w:tcPr>
            <w:tcW w:w="1250" w:type="pct"/>
          </w:tcPr>
          <w:p w14:paraId="3ED2F628" w14:textId="77777777" w:rsidR="0024609A" w:rsidRPr="00803BC7" w:rsidRDefault="0024609A">
            <w:pPr>
              <w:pStyle w:val="BodyText"/>
              <w:rPr>
                <w:rFonts w:cs="Arial"/>
                <w:b/>
                <w:sz w:val="20"/>
              </w:rPr>
            </w:pPr>
            <w:r>
              <w:rPr>
                <w:rFonts w:cs="Arial"/>
                <w:b/>
                <w:sz w:val="20"/>
              </w:rPr>
              <w:t>Outcome</w:t>
            </w:r>
            <w:r w:rsidRPr="00803BC7">
              <w:rPr>
                <w:rFonts w:cs="Arial"/>
                <w:b/>
                <w:sz w:val="20"/>
              </w:rPr>
              <w:t>:</w:t>
            </w:r>
          </w:p>
          <w:p w14:paraId="3E3A44AF" w14:textId="77777777" w:rsidR="0024609A" w:rsidRPr="00803BC7" w:rsidRDefault="0024609A">
            <w:pPr>
              <w:pStyle w:val="BodyText"/>
              <w:rPr>
                <w:rFonts w:cs="Arial"/>
                <w:sz w:val="20"/>
              </w:rPr>
            </w:pPr>
          </w:p>
        </w:tc>
        <w:tc>
          <w:tcPr>
            <w:tcW w:w="1250" w:type="pct"/>
          </w:tcPr>
          <w:p w14:paraId="5C69B37B" w14:textId="77777777" w:rsidR="0024609A" w:rsidRPr="00803BC7" w:rsidRDefault="0024609A">
            <w:pPr>
              <w:pStyle w:val="BodyText"/>
              <w:rPr>
                <w:rFonts w:cs="Arial"/>
                <w:color w:val="000000"/>
                <w:sz w:val="20"/>
              </w:rPr>
            </w:pPr>
          </w:p>
        </w:tc>
        <w:tc>
          <w:tcPr>
            <w:tcW w:w="1250" w:type="pct"/>
          </w:tcPr>
          <w:p w14:paraId="5E176194" w14:textId="77777777" w:rsidR="0024609A" w:rsidRPr="00803BC7" w:rsidRDefault="0024609A">
            <w:pPr>
              <w:pStyle w:val="BodyText"/>
              <w:rPr>
                <w:rFonts w:cs="Arial"/>
                <w:sz w:val="20"/>
              </w:rPr>
            </w:pPr>
          </w:p>
        </w:tc>
        <w:tc>
          <w:tcPr>
            <w:tcW w:w="1250" w:type="pct"/>
          </w:tcPr>
          <w:p w14:paraId="42075A2F" w14:textId="77777777" w:rsidR="0024609A" w:rsidRPr="00803BC7" w:rsidRDefault="0024609A">
            <w:pPr>
              <w:pStyle w:val="BodyText"/>
              <w:rPr>
                <w:rFonts w:cs="Arial"/>
                <w:sz w:val="20"/>
              </w:rPr>
            </w:pPr>
          </w:p>
        </w:tc>
      </w:tr>
      <w:tr w:rsidR="0024609A" w:rsidRPr="00803BC7" w14:paraId="4C17344C" w14:textId="77777777">
        <w:trPr>
          <w:trHeight w:val="843"/>
        </w:trPr>
        <w:tc>
          <w:tcPr>
            <w:tcW w:w="1250" w:type="pct"/>
          </w:tcPr>
          <w:p w14:paraId="510BFA15" w14:textId="77777777" w:rsidR="0024609A" w:rsidRPr="00803BC7" w:rsidRDefault="0024609A">
            <w:pPr>
              <w:pStyle w:val="BodyText"/>
              <w:rPr>
                <w:rFonts w:cs="Arial"/>
                <w:b/>
                <w:sz w:val="20"/>
              </w:rPr>
            </w:pPr>
            <w:r w:rsidRPr="00803BC7">
              <w:rPr>
                <w:rFonts w:cs="Arial"/>
                <w:b/>
                <w:sz w:val="20"/>
              </w:rPr>
              <w:t>Output</w:t>
            </w:r>
            <w:r>
              <w:rPr>
                <w:rFonts w:cs="Arial"/>
                <w:b/>
                <w:sz w:val="20"/>
              </w:rPr>
              <w:t xml:space="preserve"> 1</w:t>
            </w:r>
          </w:p>
          <w:p w14:paraId="5385E506" w14:textId="77777777" w:rsidR="0024609A" w:rsidRPr="00803BC7" w:rsidRDefault="0024609A">
            <w:pPr>
              <w:pStyle w:val="BodyText"/>
              <w:rPr>
                <w:rFonts w:cs="Arial"/>
                <w:sz w:val="20"/>
              </w:rPr>
            </w:pPr>
            <w:r w:rsidRPr="00094B74">
              <w:rPr>
                <w:rFonts w:cs="Arial"/>
                <w:color w:val="241AF6"/>
                <w:sz w:val="20"/>
              </w:rPr>
              <w:t>Add more outputs as necessary</w:t>
            </w:r>
          </w:p>
          <w:p w14:paraId="52AFF883" w14:textId="77777777" w:rsidR="0024609A" w:rsidRPr="00803BC7" w:rsidRDefault="0024609A">
            <w:pPr>
              <w:pStyle w:val="BodyText"/>
              <w:rPr>
                <w:rFonts w:cs="Arial"/>
                <w:sz w:val="20"/>
              </w:rPr>
            </w:pPr>
          </w:p>
        </w:tc>
        <w:tc>
          <w:tcPr>
            <w:tcW w:w="1250" w:type="pct"/>
          </w:tcPr>
          <w:p w14:paraId="43DD918E" w14:textId="77777777" w:rsidR="0024609A" w:rsidRPr="00803BC7" w:rsidRDefault="0024609A">
            <w:pPr>
              <w:pStyle w:val="BodyText"/>
              <w:rPr>
                <w:rFonts w:cs="Arial"/>
                <w:sz w:val="20"/>
              </w:rPr>
            </w:pPr>
            <w:r>
              <w:rPr>
                <w:rFonts w:cs="Arial"/>
                <w:sz w:val="20"/>
              </w:rPr>
              <w:t>1.1</w:t>
            </w:r>
          </w:p>
          <w:p w14:paraId="2625D7DE" w14:textId="77777777" w:rsidR="0024609A" w:rsidRPr="00803BC7" w:rsidRDefault="0024609A">
            <w:pPr>
              <w:pStyle w:val="BodyText"/>
              <w:rPr>
                <w:rFonts w:cs="Arial"/>
                <w:sz w:val="20"/>
              </w:rPr>
            </w:pPr>
            <w:r>
              <w:rPr>
                <w:rFonts w:cs="Arial"/>
                <w:sz w:val="20"/>
              </w:rPr>
              <w:t>1.2</w:t>
            </w:r>
          </w:p>
          <w:p w14:paraId="14D72CFA" w14:textId="77777777" w:rsidR="0024609A" w:rsidRPr="00803BC7" w:rsidRDefault="0024609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1DE537AF" w14:textId="77777777" w:rsidR="0024609A" w:rsidRPr="00803BC7" w:rsidRDefault="0024609A">
            <w:pPr>
              <w:pStyle w:val="BodyText"/>
              <w:rPr>
                <w:rFonts w:cs="Arial"/>
                <w:sz w:val="20"/>
              </w:rPr>
            </w:pPr>
            <w:r>
              <w:rPr>
                <w:rFonts w:cs="Arial"/>
                <w:sz w:val="20"/>
              </w:rPr>
              <w:t>1.1</w:t>
            </w:r>
          </w:p>
          <w:p w14:paraId="7D95E546" w14:textId="77777777" w:rsidR="0024609A" w:rsidRPr="00803BC7" w:rsidRDefault="0024609A">
            <w:pPr>
              <w:pStyle w:val="BodyText"/>
              <w:rPr>
                <w:rFonts w:cs="Arial"/>
                <w:sz w:val="20"/>
              </w:rPr>
            </w:pPr>
            <w:r>
              <w:rPr>
                <w:rFonts w:cs="Arial"/>
                <w:sz w:val="20"/>
              </w:rPr>
              <w:t>1.2</w:t>
            </w:r>
          </w:p>
          <w:p w14:paraId="7A89B12D" w14:textId="77777777" w:rsidR="0024609A" w:rsidRPr="00803BC7" w:rsidRDefault="0024609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F5F0A34" w14:textId="77777777" w:rsidR="0024609A" w:rsidRPr="00803BC7" w:rsidRDefault="0024609A">
            <w:pPr>
              <w:pStyle w:val="BodyText"/>
              <w:rPr>
                <w:rFonts w:cs="Arial"/>
                <w:sz w:val="20"/>
              </w:rPr>
            </w:pPr>
          </w:p>
        </w:tc>
      </w:tr>
      <w:tr w:rsidR="0024609A" w:rsidRPr="00803BC7" w14:paraId="3F1A35C4" w14:textId="77777777">
        <w:trPr>
          <w:trHeight w:val="404"/>
        </w:trPr>
        <w:tc>
          <w:tcPr>
            <w:tcW w:w="1250" w:type="pct"/>
          </w:tcPr>
          <w:p w14:paraId="313E256C" w14:textId="77777777" w:rsidR="0024609A" w:rsidRPr="00803BC7" w:rsidRDefault="0024609A">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82E6399" w14:textId="77777777" w:rsidR="0024609A" w:rsidRPr="00803BC7" w:rsidRDefault="0024609A">
            <w:pPr>
              <w:pStyle w:val="BodyText"/>
              <w:rPr>
                <w:rFonts w:cs="Arial"/>
                <w:sz w:val="20"/>
              </w:rPr>
            </w:pPr>
          </w:p>
        </w:tc>
        <w:tc>
          <w:tcPr>
            <w:tcW w:w="1250" w:type="pct"/>
          </w:tcPr>
          <w:p w14:paraId="66AFA35F" w14:textId="77777777" w:rsidR="0024609A" w:rsidRPr="00803BC7" w:rsidRDefault="0024609A">
            <w:pPr>
              <w:pStyle w:val="BodyText"/>
              <w:rPr>
                <w:rFonts w:cs="Arial"/>
                <w:sz w:val="20"/>
              </w:rPr>
            </w:pPr>
            <w:r>
              <w:rPr>
                <w:rFonts w:cs="Arial"/>
                <w:sz w:val="20"/>
              </w:rPr>
              <w:t>2.1</w:t>
            </w:r>
          </w:p>
          <w:p w14:paraId="7B1B5597" w14:textId="77777777" w:rsidR="0024609A" w:rsidRPr="00803BC7" w:rsidRDefault="0024609A">
            <w:pPr>
              <w:pStyle w:val="BodyText"/>
              <w:rPr>
                <w:rFonts w:cs="Arial"/>
                <w:sz w:val="20"/>
              </w:rPr>
            </w:pPr>
            <w:r>
              <w:rPr>
                <w:rFonts w:cs="Arial"/>
                <w:sz w:val="20"/>
              </w:rPr>
              <w:t>2.2</w:t>
            </w:r>
            <w:r w:rsidRPr="00803BC7">
              <w:rPr>
                <w:rFonts w:cs="Arial"/>
                <w:sz w:val="20"/>
              </w:rPr>
              <w:t xml:space="preserve"> </w:t>
            </w:r>
          </w:p>
        </w:tc>
        <w:tc>
          <w:tcPr>
            <w:tcW w:w="1250" w:type="pct"/>
          </w:tcPr>
          <w:p w14:paraId="62AF7924" w14:textId="77777777" w:rsidR="0024609A" w:rsidRPr="00803BC7" w:rsidRDefault="0024609A">
            <w:pPr>
              <w:pStyle w:val="BodyText"/>
              <w:rPr>
                <w:rFonts w:cs="Arial"/>
                <w:sz w:val="20"/>
              </w:rPr>
            </w:pPr>
            <w:r>
              <w:rPr>
                <w:rFonts w:cs="Arial"/>
                <w:sz w:val="20"/>
              </w:rPr>
              <w:t>2.1</w:t>
            </w:r>
          </w:p>
          <w:p w14:paraId="00C73A84" w14:textId="77777777" w:rsidR="0024609A" w:rsidRPr="00803BC7" w:rsidRDefault="0024609A">
            <w:pPr>
              <w:pStyle w:val="BodyText"/>
              <w:rPr>
                <w:rFonts w:cs="Arial"/>
                <w:sz w:val="20"/>
              </w:rPr>
            </w:pPr>
            <w:r>
              <w:rPr>
                <w:rFonts w:cs="Arial"/>
                <w:sz w:val="20"/>
              </w:rPr>
              <w:t>2.2</w:t>
            </w:r>
          </w:p>
        </w:tc>
        <w:tc>
          <w:tcPr>
            <w:tcW w:w="1250" w:type="pct"/>
          </w:tcPr>
          <w:p w14:paraId="761C84A9" w14:textId="77777777" w:rsidR="0024609A" w:rsidRPr="00803BC7" w:rsidRDefault="0024609A">
            <w:pPr>
              <w:pStyle w:val="BodyText"/>
              <w:rPr>
                <w:rFonts w:cs="Arial"/>
                <w:sz w:val="20"/>
              </w:rPr>
            </w:pPr>
          </w:p>
        </w:tc>
      </w:tr>
      <w:tr w:rsidR="0024609A" w:rsidRPr="00803BC7" w14:paraId="291FA00B" w14:textId="77777777">
        <w:trPr>
          <w:trHeight w:val="645"/>
        </w:trPr>
        <w:tc>
          <w:tcPr>
            <w:tcW w:w="1250" w:type="pct"/>
          </w:tcPr>
          <w:p w14:paraId="6B8D74A5" w14:textId="77777777" w:rsidR="0024609A" w:rsidRPr="00714FFD" w:rsidRDefault="0024609A">
            <w:pPr>
              <w:pStyle w:val="BodyText"/>
              <w:rPr>
                <w:rFonts w:cs="Arial"/>
                <w:b/>
                <w:sz w:val="20"/>
              </w:rPr>
            </w:pPr>
            <w:r w:rsidRPr="00714FFD">
              <w:rPr>
                <w:rFonts w:cs="Arial"/>
                <w:b/>
                <w:sz w:val="20"/>
              </w:rPr>
              <w:t xml:space="preserve">Output 3 </w:t>
            </w:r>
          </w:p>
        </w:tc>
        <w:tc>
          <w:tcPr>
            <w:tcW w:w="1250" w:type="pct"/>
          </w:tcPr>
          <w:p w14:paraId="2CC0D2FB" w14:textId="77777777" w:rsidR="0024609A" w:rsidRPr="00803BC7" w:rsidRDefault="0024609A">
            <w:pPr>
              <w:pStyle w:val="BodyText"/>
              <w:rPr>
                <w:rFonts w:cs="Arial"/>
                <w:sz w:val="20"/>
              </w:rPr>
            </w:pPr>
            <w:r>
              <w:rPr>
                <w:rFonts w:cs="Arial"/>
                <w:sz w:val="20"/>
              </w:rPr>
              <w:t>3.1</w:t>
            </w:r>
          </w:p>
        </w:tc>
        <w:tc>
          <w:tcPr>
            <w:tcW w:w="1250" w:type="pct"/>
          </w:tcPr>
          <w:p w14:paraId="7C6AB687" w14:textId="77777777" w:rsidR="0024609A" w:rsidRPr="00803BC7" w:rsidRDefault="0024609A">
            <w:pPr>
              <w:pStyle w:val="BodyText"/>
              <w:rPr>
                <w:rFonts w:cs="Arial"/>
                <w:sz w:val="20"/>
              </w:rPr>
            </w:pPr>
            <w:r>
              <w:rPr>
                <w:rFonts w:cs="Arial"/>
                <w:sz w:val="20"/>
              </w:rPr>
              <w:t xml:space="preserve">3.1 </w:t>
            </w:r>
          </w:p>
        </w:tc>
        <w:tc>
          <w:tcPr>
            <w:tcW w:w="1250" w:type="pct"/>
          </w:tcPr>
          <w:p w14:paraId="24E966F6" w14:textId="77777777" w:rsidR="0024609A" w:rsidRPr="00803BC7" w:rsidRDefault="0024609A">
            <w:pPr>
              <w:pStyle w:val="BodyText"/>
              <w:rPr>
                <w:rFonts w:cs="Arial"/>
                <w:sz w:val="20"/>
              </w:rPr>
            </w:pPr>
          </w:p>
        </w:tc>
      </w:tr>
      <w:tr w:rsidR="0024609A" w:rsidRPr="00803BC7" w14:paraId="18B11911" w14:textId="77777777">
        <w:trPr>
          <w:trHeight w:val="1248"/>
        </w:trPr>
        <w:tc>
          <w:tcPr>
            <w:tcW w:w="5000" w:type="pct"/>
            <w:gridSpan w:val="4"/>
          </w:tcPr>
          <w:p w14:paraId="3D4B9412" w14:textId="77777777" w:rsidR="0024609A" w:rsidRPr="00803BC7" w:rsidRDefault="0024609A">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177C5AB9" w14:textId="77777777" w:rsidR="0024609A" w:rsidRPr="00803BC7" w:rsidRDefault="0024609A">
            <w:pPr>
              <w:pStyle w:val="TableText"/>
              <w:spacing w:before="40" w:after="40"/>
              <w:rPr>
                <w:rFonts w:cs="Arial"/>
              </w:rPr>
            </w:pPr>
          </w:p>
        </w:tc>
      </w:tr>
    </w:tbl>
    <w:p w14:paraId="3C734872" w14:textId="77777777" w:rsidR="0002480D" w:rsidRDefault="0002480D" w:rsidP="003C1EE5">
      <w:pPr>
        <w:pStyle w:val="Subtitle"/>
        <w:rPr>
          <w:sz w:val="22"/>
          <w:szCs w:val="22"/>
        </w:rPr>
        <w:sectPr w:rsidR="0002480D" w:rsidSect="0002480D">
          <w:pgSz w:w="16838" w:h="11906" w:orient="landscape"/>
          <w:pgMar w:top="851" w:right="851" w:bottom="851" w:left="851" w:header="720" w:footer="720" w:gutter="0"/>
          <w:cols w:space="720"/>
          <w:docGrid w:linePitch="272"/>
        </w:sectPr>
      </w:pPr>
    </w:p>
    <w:p w14:paraId="7F27002F" w14:textId="585E146C" w:rsidR="00CC2F73" w:rsidRDefault="008F6AED" w:rsidP="003623B4">
      <w:pPr>
        <w:pStyle w:val="Subtitle"/>
        <w:numPr>
          <w:ilvl w:val="0"/>
          <w:numId w:val="0"/>
        </w:numPr>
        <w:rPr>
          <w:sz w:val="36"/>
          <w:szCs w:val="22"/>
        </w:rPr>
      </w:pPr>
      <w:r>
        <w:rPr>
          <w:sz w:val="36"/>
          <w:szCs w:val="22"/>
        </w:rPr>
        <w:lastRenderedPageBreak/>
        <w:t>Annex 3 Standard Indicators</w:t>
      </w:r>
    </w:p>
    <w:p w14:paraId="0CD3602F" w14:textId="40E3E547" w:rsidR="00AC5196" w:rsidRPr="00966AE6" w:rsidRDefault="00AC5196" w:rsidP="00AC5196">
      <w:pPr>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r w:rsidRPr="00966AE6">
        <w:rPr>
          <w:rFonts w:cs="Arial"/>
          <w:color w:val="0000FF"/>
          <w:szCs w:val="22"/>
        </w:rPr>
        <w:t>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241D9D81" w14:textId="3FA8CEB4" w:rsidR="00AC5196" w:rsidRPr="00966AE6" w:rsidRDefault="00AC5196" w:rsidP="00AC5196">
      <w:pPr>
        <w:rPr>
          <w:rFonts w:cs="Arial"/>
          <w:color w:val="0000FF"/>
          <w:szCs w:val="22"/>
        </w:rPr>
      </w:pPr>
      <w:r w:rsidRPr="00966AE6">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3" w:history="1">
        <w:r w:rsidRPr="00D85FDD">
          <w:rPr>
            <w:rStyle w:val="Hyperlink"/>
            <w:rFonts w:cs="Arial"/>
            <w:szCs w:val="22"/>
          </w:rPr>
          <w:t>Darwin Initiative website</w:t>
        </w:r>
      </w:hyperlink>
      <w:r w:rsidRPr="00966AE6">
        <w:rPr>
          <w:rFonts w:cs="Arial"/>
          <w:color w:val="0000FF"/>
          <w:szCs w:val="22"/>
        </w:rPr>
        <w:t xml:space="preserve"> for guidance on how to select indicators, as well as how to disaggregate reporting within your chosen indicators.</w:t>
      </w:r>
    </w:p>
    <w:p w14:paraId="1F301AB5" w14:textId="1AC7F504" w:rsidR="00AC5196" w:rsidRPr="00966AE6" w:rsidRDefault="00CE7D60" w:rsidP="00AC5196">
      <w:pPr>
        <w:rPr>
          <w:rFonts w:cs="Arial"/>
          <w:color w:val="0000FF"/>
          <w:szCs w:val="22"/>
        </w:rPr>
      </w:pPr>
      <w:r w:rsidRPr="00966AE6">
        <w:rPr>
          <w:rFonts w:cs="Arial"/>
          <w:color w:val="0000FF"/>
          <w:szCs w:val="22"/>
        </w:rPr>
        <w:t>You</w:t>
      </w:r>
      <w:r w:rsidR="00AC5196" w:rsidRPr="00966AE6">
        <w:rPr>
          <w:rFonts w:cs="Arial"/>
          <w:color w:val="0000FF"/>
          <w:szCs w:val="22"/>
        </w:rPr>
        <w:t xml:space="preserve"> should copy and paste the information from previous years and add in data for the </w:t>
      </w:r>
      <w:r w:rsidRPr="00966AE6">
        <w:rPr>
          <w:rFonts w:cs="Arial"/>
          <w:color w:val="0000FF"/>
          <w:szCs w:val="22"/>
        </w:rPr>
        <w:t>full lifetime of your project</w:t>
      </w:r>
      <w:r w:rsidR="00AC5196" w:rsidRPr="00966AE6">
        <w:rPr>
          <w:rFonts w:cs="Arial"/>
          <w:color w:val="0000FF"/>
          <w:szCs w:val="22"/>
        </w:rPr>
        <w:t>.</w:t>
      </w:r>
    </w:p>
    <w:p w14:paraId="4B7D24FF" w14:textId="01DFA86B" w:rsidR="00AC5196" w:rsidRPr="00966AE6" w:rsidRDefault="00AC5196" w:rsidP="3389770F">
      <w:pPr>
        <w:rPr>
          <w:rFonts w:cs="Arial"/>
          <w:color w:val="0000FF"/>
        </w:rPr>
      </w:pPr>
      <w:r w:rsidRPr="3389770F">
        <w:rPr>
          <w:rFonts w:cs="Arial"/>
          <w:color w:val="0000FF"/>
        </w:rPr>
        <w:t xml:space="preserve">We recognise that the Standard Indicators in our menu are by nature general. We also ask you to develop your own Project Indicators. These should be more specific and relevant to your project. See our BCF MEL </w:t>
      </w:r>
      <w:r w:rsidR="00781AD1" w:rsidRPr="3389770F">
        <w:rPr>
          <w:rFonts w:cs="Arial"/>
          <w:color w:val="0000FF"/>
        </w:rPr>
        <w:t>G</w:t>
      </w:r>
      <w:r w:rsidRPr="3389770F">
        <w:rPr>
          <w:rFonts w:cs="Arial"/>
          <w:color w:val="0000FF"/>
        </w:rPr>
        <w:t>uidance on best practices for selecting and developing Project Indicators</w:t>
      </w:r>
      <w:r w:rsidR="00170648" w:rsidRPr="3389770F">
        <w:rPr>
          <w:rFonts w:cs="Arial"/>
          <w:color w:val="0000FF"/>
        </w:rPr>
        <w:t xml:space="preserve"> (which are reported </w:t>
      </w:r>
      <w:r w:rsidR="00467ED6" w:rsidRPr="3389770F">
        <w:rPr>
          <w:rFonts w:cs="Arial"/>
          <w:color w:val="0000FF"/>
        </w:rPr>
        <w:t>against</w:t>
      </w:r>
      <w:r w:rsidR="00170648" w:rsidRPr="3389770F">
        <w:rPr>
          <w:rFonts w:cs="Arial"/>
          <w:color w:val="0000FF"/>
        </w:rPr>
        <w:t xml:space="preserve"> in </w:t>
      </w:r>
      <w:r w:rsidR="00467ED6" w:rsidRPr="3389770F">
        <w:rPr>
          <w:rFonts w:cs="Arial"/>
          <w:color w:val="0000FF"/>
        </w:rPr>
        <w:t>your logframe)</w:t>
      </w:r>
      <w:r w:rsidRPr="3389770F">
        <w:rPr>
          <w:rFonts w:cs="Arial"/>
          <w:color w:val="0000FF"/>
        </w:rPr>
        <w:t>.</w:t>
      </w:r>
    </w:p>
    <w:p w14:paraId="3A1959AD" w14:textId="77777777" w:rsidR="003F5F10" w:rsidRDefault="003F5F10" w:rsidP="00C22971">
      <w:pPr>
        <w:spacing w:before="120"/>
        <w:rPr>
          <w:rFonts w:cs="Arial"/>
          <w:color w:val="0000FF"/>
        </w:rPr>
      </w:pPr>
    </w:p>
    <w:p w14:paraId="71ED06C2" w14:textId="77777777" w:rsidR="00C1173E" w:rsidRPr="00C1173E" w:rsidRDefault="00C1173E" w:rsidP="00C1173E">
      <w:pPr>
        <w:rPr>
          <w:rFonts w:cs="Arial"/>
          <w:szCs w:val="22"/>
        </w:rPr>
      </w:pPr>
    </w:p>
    <w:p w14:paraId="20CBBA2B" w14:textId="77777777" w:rsidR="00C1173E" w:rsidRPr="00C1173E" w:rsidRDefault="00C1173E" w:rsidP="00C1173E">
      <w:pPr>
        <w:rPr>
          <w:rFonts w:cs="Arial"/>
          <w:szCs w:val="22"/>
        </w:rPr>
      </w:pPr>
    </w:p>
    <w:p w14:paraId="3B5077A3" w14:textId="77777777" w:rsidR="00C1173E" w:rsidRPr="00C1173E" w:rsidRDefault="00C1173E" w:rsidP="00C1173E">
      <w:pPr>
        <w:rPr>
          <w:rFonts w:cs="Arial"/>
          <w:szCs w:val="22"/>
        </w:rPr>
      </w:pPr>
    </w:p>
    <w:p w14:paraId="416E98CE" w14:textId="77777777" w:rsidR="00C1173E" w:rsidRPr="00C1173E" w:rsidRDefault="00C1173E" w:rsidP="00C1173E">
      <w:pPr>
        <w:rPr>
          <w:rFonts w:cs="Arial"/>
          <w:szCs w:val="22"/>
        </w:rPr>
      </w:pPr>
    </w:p>
    <w:p w14:paraId="63522671" w14:textId="77777777" w:rsidR="00C1173E" w:rsidRPr="00C1173E" w:rsidRDefault="00C1173E" w:rsidP="00C1173E">
      <w:pPr>
        <w:rPr>
          <w:rFonts w:cs="Arial"/>
          <w:szCs w:val="22"/>
        </w:rPr>
      </w:pPr>
    </w:p>
    <w:p w14:paraId="61322177" w14:textId="77777777" w:rsidR="00C1173E" w:rsidRPr="00C1173E" w:rsidRDefault="00C1173E" w:rsidP="00C1173E">
      <w:pPr>
        <w:rPr>
          <w:rFonts w:cs="Arial"/>
          <w:szCs w:val="22"/>
        </w:rPr>
      </w:pPr>
    </w:p>
    <w:p w14:paraId="78717778" w14:textId="77777777" w:rsidR="00C1173E" w:rsidRPr="00C1173E" w:rsidRDefault="00C1173E" w:rsidP="00C1173E">
      <w:pPr>
        <w:rPr>
          <w:rFonts w:cs="Arial"/>
          <w:szCs w:val="22"/>
        </w:rPr>
      </w:pPr>
    </w:p>
    <w:p w14:paraId="2E7D57D3" w14:textId="77777777" w:rsidR="00C1173E" w:rsidRPr="00C1173E" w:rsidRDefault="00C1173E" w:rsidP="00C1173E">
      <w:pPr>
        <w:rPr>
          <w:rFonts w:cs="Arial"/>
          <w:szCs w:val="22"/>
        </w:rPr>
      </w:pPr>
    </w:p>
    <w:p w14:paraId="051ACD34" w14:textId="77777777" w:rsidR="00C1173E" w:rsidRPr="00C1173E" w:rsidRDefault="00C1173E" w:rsidP="00C1173E">
      <w:pPr>
        <w:rPr>
          <w:rFonts w:cs="Arial"/>
          <w:szCs w:val="22"/>
        </w:rPr>
      </w:pPr>
    </w:p>
    <w:p w14:paraId="38239FA9" w14:textId="77777777" w:rsidR="00C1173E" w:rsidRPr="00C1173E" w:rsidRDefault="00C1173E" w:rsidP="00C1173E">
      <w:pPr>
        <w:rPr>
          <w:rFonts w:cs="Arial"/>
          <w:szCs w:val="22"/>
        </w:rPr>
      </w:pPr>
    </w:p>
    <w:p w14:paraId="23AC8318" w14:textId="77777777" w:rsidR="00C1173E" w:rsidRPr="00C1173E" w:rsidRDefault="00C1173E" w:rsidP="00C1173E">
      <w:pPr>
        <w:rPr>
          <w:rFonts w:cs="Arial"/>
          <w:szCs w:val="22"/>
        </w:rPr>
      </w:pPr>
    </w:p>
    <w:p w14:paraId="776C0717" w14:textId="77777777" w:rsidR="00C1173E" w:rsidRPr="00C1173E" w:rsidRDefault="00C1173E" w:rsidP="00C1173E">
      <w:pPr>
        <w:rPr>
          <w:rFonts w:cs="Arial"/>
          <w:szCs w:val="22"/>
        </w:rPr>
      </w:pPr>
    </w:p>
    <w:p w14:paraId="202F1B40" w14:textId="77777777" w:rsidR="00C1173E" w:rsidRPr="00C1173E" w:rsidRDefault="00C1173E" w:rsidP="00C1173E">
      <w:pPr>
        <w:rPr>
          <w:rFonts w:cs="Arial"/>
          <w:szCs w:val="22"/>
        </w:rPr>
      </w:pPr>
    </w:p>
    <w:p w14:paraId="7225E65E" w14:textId="77777777" w:rsidR="00C1173E" w:rsidRPr="00C1173E" w:rsidRDefault="00C1173E" w:rsidP="00C1173E">
      <w:pPr>
        <w:rPr>
          <w:rFonts w:cs="Arial"/>
          <w:szCs w:val="22"/>
        </w:rPr>
      </w:pPr>
    </w:p>
    <w:p w14:paraId="2E51BC08" w14:textId="77777777" w:rsidR="00C1173E" w:rsidRPr="00C1173E" w:rsidRDefault="00C1173E" w:rsidP="00C1173E">
      <w:pPr>
        <w:rPr>
          <w:rFonts w:cs="Arial"/>
          <w:szCs w:val="22"/>
        </w:rPr>
      </w:pPr>
    </w:p>
    <w:p w14:paraId="7D6F1B4A" w14:textId="77777777" w:rsidR="00C1173E" w:rsidRPr="00C1173E" w:rsidRDefault="00C1173E" w:rsidP="00C1173E">
      <w:pPr>
        <w:rPr>
          <w:rFonts w:cs="Arial"/>
          <w:szCs w:val="22"/>
        </w:rPr>
      </w:pPr>
    </w:p>
    <w:p w14:paraId="2F2C02BE" w14:textId="77777777" w:rsidR="00C1173E" w:rsidRPr="00C1173E" w:rsidRDefault="00C1173E" w:rsidP="00C1173E">
      <w:pPr>
        <w:rPr>
          <w:rFonts w:cs="Arial"/>
          <w:szCs w:val="22"/>
        </w:rPr>
      </w:pPr>
    </w:p>
    <w:p w14:paraId="1DF48806" w14:textId="77777777" w:rsidR="00C1173E" w:rsidRPr="00C1173E" w:rsidRDefault="00C1173E" w:rsidP="00C1173E">
      <w:pPr>
        <w:rPr>
          <w:rFonts w:cs="Arial"/>
          <w:szCs w:val="22"/>
        </w:rPr>
      </w:pPr>
    </w:p>
    <w:p w14:paraId="7AEB27EA" w14:textId="77777777" w:rsidR="00C1173E" w:rsidRPr="00C1173E" w:rsidRDefault="00C1173E" w:rsidP="00C1173E">
      <w:pPr>
        <w:rPr>
          <w:rFonts w:cs="Arial"/>
          <w:szCs w:val="22"/>
        </w:rPr>
      </w:pPr>
    </w:p>
    <w:p w14:paraId="52EB730E" w14:textId="77777777" w:rsidR="00C1173E" w:rsidRPr="00C1173E" w:rsidRDefault="00C1173E" w:rsidP="00C1173E">
      <w:pPr>
        <w:rPr>
          <w:rFonts w:cs="Arial"/>
          <w:szCs w:val="22"/>
        </w:rPr>
      </w:pPr>
    </w:p>
    <w:p w14:paraId="6306AE00" w14:textId="77777777" w:rsidR="00C1173E" w:rsidRPr="00C1173E" w:rsidRDefault="00C1173E" w:rsidP="00C1173E">
      <w:pPr>
        <w:rPr>
          <w:rFonts w:cs="Arial"/>
          <w:szCs w:val="22"/>
        </w:rPr>
      </w:pPr>
    </w:p>
    <w:p w14:paraId="5BA23029" w14:textId="77777777" w:rsidR="00C1173E" w:rsidRPr="00C1173E" w:rsidRDefault="00C1173E" w:rsidP="00C1173E">
      <w:pPr>
        <w:rPr>
          <w:rFonts w:cs="Arial"/>
          <w:szCs w:val="22"/>
        </w:rPr>
      </w:pPr>
    </w:p>
    <w:p w14:paraId="422098C1" w14:textId="77777777" w:rsidR="00C1173E" w:rsidRPr="00C1173E" w:rsidRDefault="00C1173E" w:rsidP="00C1173E">
      <w:pPr>
        <w:rPr>
          <w:rFonts w:cs="Arial"/>
          <w:szCs w:val="22"/>
        </w:rPr>
      </w:pPr>
    </w:p>
    <w:p w14:paraId="10378DA5" w14:textId="77777777" w:rsidR="00C1173E" w:rsidRPr="00C1173E" w:rsidRDefault="00C1173E" w:rsidP="00C1173E">
      <w:pPr>
        <w:rPr>
          <w:rFonts w:cs="Arial"/>
          <w:szCs w:val="22"/>
        </w:rPr>
      </w:pPr>
    </w:p>
    <w:p w14:paraId="77272DB7" w14:textId="01BD8BA9" w:rsidR="00C1173E" w:rsidRPr="00C1173E" w:rsidRDefault="00C1173E" w:rsidP="00C1173E">
      <w:pPr>
        <w:tabs>
          <w:tab w:val="left" w:pos="1335"/>
        </w:tabs>
        <w:rPr>
          <w:rFonts w:cs="Arial"/>
          <w:szCs w:val="22"/>
        </w:rPr>
      </w:pPr>
      <w:r>
        <w:rPr>
          <w:rFonts w:cs="Arial"/>
          <w:szCs w:val="22"/>
        </w:rPr>
        <w:tab/>
      </w:r>
    </w:p>
    <w:p w14:paraId="340D637B" w14:textId="04B1A635" w:rsidR="00C1173E" w:rsidRPr="00C1173E" w:rsidRDefault="00C1173E" w:rsidP="00C1173E">
      <w:pPr>
        <w:tabs>
          <w:tab w:val="left" w:pos="1335"/>
        </w:tabs>
        <w:rPr>
          <w:rFonts w:cs="Arial"/>
          <w:szCs w:val="22"/>
        </w:rPr>
        <w:sectPr w:rsidR="00C1173E" w:rsidRPr="00C1173E" w:rsidSect="003F5F10">
          <w:footerReference w:type="default" r:id="rId24"/>
          <w:pgSz w:w="11906" w:h="16838"/>
          <w:pgMar w:top="851" w:right="1304" w:bottom="851" w:left="1304" w:header="720" w:footer="720" w:gutter="0"/>
          <w:cols w:space="720"/>
          <w:docGrid w:linePitch="272"/>
        </w:sectPr>
      </w:pPr>
    </w:p>
    <w:p w14:paraId="6628F3DB" w14:textId="1C45A7B9" w:rsidR="006631A2" w:rsidRDefault="006631A2" w:rsidP="502ECD16">
      <w:pPr>
        <w:rPr>
          <w:rFonts w:cs="Arial"/>
          <w:b/>
          <w:bCs/>
          <w:sz w:val="24"/>
          <w:szCs w:val="24"/>
        </w:rPr>
      </w:pPr>
      <w:r w:rsidRPr="6EDFA6AE">
        <w:rPr>
          <w:rFonts w:cs="Arial"/>
          <w:b/>
          <w:bCs/>
          <w:sz w:val="24"/>
          <w:szCs w:val="24"/>
        </w:rPr>
        <w:lastRenderedPageBreak/>
        <w:t xml:space="preserve">Table </w:t>
      </w:r>
      <w:r w:rsidR="002C45F1" w:rsidRPr="6EDFA6AE">
        <w:rPr>
          <w:rFonts w:cs="Arial"/>
          <w:b/>
          <w:bCs/>
          <w:sz w:val="24"/>
          <w:szCs w:val="24"/>
        </w:rPr>
        <w:t>1</w:t>
      </w:r>
      <w:r>
        <w:tab/>
      </w:r>
      <w:r w:rsidRPr="6EDFA6AE">
        <w:rPr>
          <w:rFonts w:cs="Arial"/>
          <w:b/>
          <w:bCs/>
          <w:sz w:val="24"/>
          <w:szCs w:val="24"/>
        </w:rPr>
        <w:t>Project Standard Indicators</w:t>
      </w:r>
    </w:p>
    <w:p w14:paraId="74111F53" w14:textId="6EF4C9C2" w:rsidR="00A4177E" w:rsidRDefault="00A4177E" w:rsidP="502ECD16">
      <w:pPr>
        <w:rPr>
          <w:rFonts w:cs="Arial"/>
          <w:b/>
          <w:bCs/>
          <w:sz w:val="24"/>
          <w:szCs w:val="24"/>
        </w:rPr>
      </w:pPr>
      <w:r w:rsidRPr="00A4177E">
        <w:rPr>
          <w:rFonts w:cs="Arial"/>
          <w:szCs w:val="22"/>
        </w:rPr>
        <w:t>Plea</w:t>
      </w:r>
      <w:r w:rsidRPr="502ECD16">
        <w:rPr>
          <w:rFonts w:cs="Arial"/>
          <w:szCs w:val="22"/>
        </w:rPr>
        <w:t>s</w:t>
      </w:r>
      <w:r w:rsidRPr="00A4177E">
        <w:rPr>
          <w:rFonts w:cs="Arial"/>
          <w:szCs w:val="22"/>
        </w:rPr>
        <w:t xml:space="preserve">e see the </w:t>
      </w:r>
      <w:r w:rsidRPr="502ECD16">
        <w:rPr>
          <w:rFonts w:cs="Arial"/>
          <w:szCs w:val="22"/>
        </w:rPr>
        <w:t xml:space="preserve">Standard Indicator Guidance for more information on how to report in this section, including appropriate disaggregation. </w:t>
      </w:r>
      <w:r>
        <w:rPr>
          <w:rFonts w:cs="Arial"/>
          <w:szCs w:val="22"/>
        </w:rPr>
        <w:t xml:space="preserve">N.B. </w:t>
      </w:r>
      <w:r w:rsidRPr="00CC48F4">
        <w:rPr>
          <w:rFonts w:cs="Arial"/>
          <w:szCs w:val="22"/>
        </w:rPr>
        <w:t>The annual total is not cumulative. For each year, only include the results achieved in that year. The total achieved should be the sum of the annual totals</w:t>
      </w:r>
      <w:r>
        <w:rPr>
          <w:rFonts w:cs="Arial"/>
          <w:szCs w:val="22"/>
        </w:rPr>
        <w:t>.</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3989"/>
        <w:gridCol w:w="1341"/>
        <w:gridCol w:w="993"/>
        <w:gridCol w:w="1557"/>
        <w:gridCol w:w="1036"/>
        <w:gridCol w:w="1039"/>
        <w:gridCol w:w="1036"/>
        <w:gridCol w:w="1167"/>
        <w:gridCol w:w="1546"/>
      </w:tblGrid>
      <w:tr w:rsidR="00572D4D" w:rsidRPr="003C6276" w14:paraId="719D7F37" w14:textId="77777777" w:rsidTr="00572D4D">
        <w:trPr>
          <w:tblHeader/>
        </w:trPr>
        <w:tc>
          <w:tcPr>
            <w:tcW w:w="398" w:type="pct"/>
            <w:vAlign w:val="center"/>
          </w:tcPr>
          <w:p w14:paraId="3D011A62" w14:textId="3FED1788" w:rsidR="00572D4D" w:rsidRPr="006B7641" w:rsidRDefault="00572D4D" w:rsidP="00EE6F4F">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339" w:type="pct"/>
            <w:vAlign w:val="center"/>
          </w:tcPr>
          <w:p w14:paraId="6E5DEEA0" w14:textId="77777777" w:rsidR="00572D4D" w:rsidRDefault="00572D4D" w:rsidP="00EE6F4F">
            <w:pPr>
              <w:pStyle w:val="BodyText"/>
              <w:jc w:val="center"/>
              <w:rPr>
                <w:rFonts w:cs="Arial"/>
                <w:b/>
                <w:sz w:val="18"/>
                <w:szCs w:val="18"/>
              </w:rPr>
            </w:pPr>
            <w:r>
              <w:rPr>
                <w:rFonts w:cs="Arial"/>
                <w:b/>
                <w:sz w:val="18"/>
                <w:szCs w:val="18"/>
              </w:rPr>
              <w:t>Name of indicator</w:t>
            </w:r>
          </w:p>
        </w:tc>
        <w:tc>
          <w:tcPr>
            <w:tcW w:w="450" w:type="pct"/>
          </w:tcPr>
          <w:p w14:paraId="758958E5" w14:textId="66D99784" w:rsidR="00572D4D" w:rsidRPr="006B7641" w:rsidRDefault="00572D4D" w:rsidP="00EE6F4F">
            <w:pPr>
              <w:pStyle w:val="BodyText"/>
              <w:jc w:val="center"/>
              <w:rPr>
                <w:rFonts w:cs="Arial"/>
                <w:b/>
                <w:sz w:val="18"/>
                <w:szCs w:val="18"/>
              </w:rPr>
            </w:pPr>
            <w:r w:rsidRPr="0034448D">
              <w:rPr>
                <w:rFonts w:cs="Arial"/>
                <w:b/>
                <w:bCs/>
                <w:sz w:val="18"/>
                <w:szCs w:val="18"/>
              </w:rPr>
              <w:t>If this links directly to a project indicator(s), please note the indicator number here</w:t>
            </w:r>
            <w:r w:rsidRPr="0034448D">
              <w:rPr>
                <w:rFonts w:cs="Arial"/>
                <w:b/>
                <w:sz w:val="18"/>
                <w:szCs w:val="18"/>
              </w:rPr>
              <w:t> </w:t>
            </w:r>
          </w:p>
        </w:tc>
        <w:tc>
          <w:tcPr>
            <w:tcW w:w="333" w:type="pct"/>
            <w:vAlign w:val="center"/>
          </w:tcPr>
          <w:p w14:paraId="249865D7" w14:textId="77777777" w:rsidR="00572D4D" w:rsidRPr="006B7641" w:rsidDel="00930CFE" w:rsidRDefault="00572D4D" w:rsidP="00EE6F4F">
            <w:pPr>
              <w:pStyle w:val="BodyText"/>
              <w:jc w:val="center"/>
              <w:rPr>
                <w:rFonts w:cs="Arial"/>
                <w:b/>
                <w:sz w:val="18"/>
                <w:szCs w:val="18"/>
              </w:rPr>
            </w:pPr>
            <w:r w:rsidRPr="006B7641">
              <w:rPr>
                <w:rFonts w:cs="Arial"/>
                <w:b/>
                <w:sz w:val="18"/>
                <w:szCs w:val="18"/>
              </w:rPr>
              <w:t>Units</w:t>
            </w:r>
          </w:p>
        </w:tc>
        <w:tc>
          <w:tcPr>
            <w:tcW w:w="523" w:type="pct"/>
            <w:shd w:val="clear" w:color="auto" w:fill="auto"/>
            <w:vAlign w:val="center"/>
          </w:tcPr>
          <w:p w14:paraId="0587AA5F" w14:textId="77777777" w:rsidR="00572D4D" w:rsidRPr="006B7641" w:rsidRDefault="00572D4D" w:rsidP="00EE6F4F">
            <w:pPr>
              <w:pStyle w:val="BodyText"/>
              <w:jc w:val="center"/>
              <w:rPr>
                <w:rFonts w:cs="Arial"/>
                <w:b/>
                <w:sz w:val="18"/>
                <w:szCs w:val="18"/>
              </w:rPr>
            </w:pPr>
            <w:r w:rsidRPr="006B7641">
              <w:rPr>
                <w:rFonts w:cs="Arial"/>
                <w:b/>
                <w:sz w:val="18"/>
                <w:szCs w:val="18"/>
              </w:rPr>
              <w:t>Disaggregation</w:t>
            </w:r>
          </w:p>
        </w:tc>
        <w:tc>
          <w:tcPr>
            <w:tcW w:w="348" w:type="pct"/>
            <w:shd w:val="clear" w:color="auto" w:fill="auto"/>
            <w:vAlign w:val="center"/>
          </w:tcPr>
          <w:p w14:paraId="409FBA01" w14:textId="77777777" w:rsidR="00572D4D" w:rsidRPr="006B7641" w:rsidRDefault="00572D4D" w:rsidP="00EE6F4F">
            <w:pPr>
              <w:pStyle w:val="BodyText"/>
              <w:jc w:val="center"/>
              <w:rPr>
                <w:rFonts w:cs="Arial"/>
                <w:b/>
                <w:sz w:val="18"/>
                <w:szCs w:val="18"/>
              </w:rPr>
            </w:pPr>
            <w:r w:rsidRPr="006B7641">
              <w:rPr>
                <w:rFonts w:cs="Arial"/>
                <w:b/>
                <w:sz w:val="18"/>
                <w:szCs w:val="18"/>
              </w:rPr>
              <w:t>Year 1 Total</w:t>
            </w:r>
          </w:p>
        </w:tc>
        <w:tc>
          <w:tcPr>
            <w:tcW w:w="349" w:type="pct"/>
            <w:shd w:val="clear" w:color="auto" w:fill="auto"/>
            <w:vAlign w:val="center"/>
          </w:tcPr>
          <w:p w14:paraId="4AAF9ABE" w14:textId="77777777" w:rsidR="00572D4D" w:rsidRPr="006B7641" w:rsidRDefault="00572D4D" w:rsidP="00EE6F4F">
            <w:pPr>
              <w:pStyle w:val="BodyText"/>
              <w:jc w:val="center"/>
              <w:rPr>
                <w:rFonts w:cs="Arial"/>
                <w:b/>
                <w:sz w:val="18"/>
                <w:szCs w:val="18"/>
              </w:rPr>
            </w:pPr>
            <w:r w:rsidRPr="006B7641">
              <w:rPr>
                <w:rFonts w:cs="Arial"/>
                <w:b/>
                <w:sz w:val="18"/>
                <w:szCs w:val="18"/>
              </w:rPr>
              <w:t>Year 2 Total</w:t>
            </w:r>
          </w:p>
        </w:tc>
        <w:tc>
          <w:tcPr>
            <w:tcW w:w="348" w:type="pct"/>
            <w:shd w:val="clear" w:color="auto" w:fill="auto"/>
            <w:vAlign w:val="center"/>
          </w:tcPr>
          <w:p w14:paraId="4DD057D2" w14:textId="77777777" w:rsidR="00572D4D" w:rsidRPr="006B7641" w:rsidRDefault="00572D4D" w:rsidP="00EE6F4F">
            <w:pPr>
              <w:pStyle w:val="BodyText"/>
              <w:jc w:val="center"/>
              <w:rPr>
                <w:rFonts w:cs="Arial"/>
                <w:b/>
                <w:sz w:val="18"/>
                <w:szCs w:val="18"/>
              </w:rPr>
            </w:pPr>
            <w:r w:rsidRPr="006B7641">
              <w:rPr>
                <w:rFonts w:cs="Arial"/>
                <w:b/>
                <w:sz w:val="18"/>
                <w:szCs w:val="18"/>
              </w:rPr>
              <w:t>Year 3 Total</w:t>
            </w:r>
          </w:p>
        </w:tc>
        <w:tc>
          <w:tcPr>
            <w:tcW w:w="392" w:type="pct"/>
            <w:vAlign w:val="center"/>
          </w:tcPr>
          <w:p w14:paraId="4CC5E33D" w14:textId="374028C4" w:rsidR="00572D4D" w:rsidRPr="006B7641" w:rsidRDefault="00572D4D" w:rsidP="00EE6F4F">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19" w:type="pct"/>
            <w:vAlign w:val="center"/>
          </w:tcPr>
          <w:p w14:paraId="5EAB6DBB" w14:textId="55EAA759" w:rsidR="00572D4D" w:rsidRPr="006B7641" w:rsidRDefault="00572D4D" w:rsidP="00EE6F4F">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572D4D" w:rsidRPr="003C6276" w14:paraId="4F31DAD3" w14:textId="77777777" w:rsidTr="00572D4D">
        <w:tc>
          <w:tcPr>
            <w:tcW w:w="398" w:type="pct"/>
          </w:tcPr>
          <w:p w14:paraId="42264A7B" w14:textId="77777777" w:rsidR="00572D4D" w:rsidRPr="006B7641" w:rsidRDefault="00572D4D" w:rsidP="00EE6F4F">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339" w:type="pct"/>
          </w:tcPr>
          <w:p w14:paraId="520420EE" w14:textId="77777777" w:rsidR="00572D4D" w:rsidRPr="006B7641" w:rsidRDefault="00572D4D" w:rsidP="00EE6F4F">
            <w:pPr>
              <w:pStyle w:val="BodyText"/>
              <w:rPr>
                <w:rFonts w:cs="Arial"/>
                <w:sz w:val="18"/>
                <w:szCs w:val="18"/>
              </w:rPr>
            </w:pPr>
            <w:r w:rsidRPr="6C479099">
              <w:rPr>
                <w:sz w:val="18"/>
                <w:szCs w:val="18"/>
              </w:rPr>
              <w:t>E.g. Number of people in eligible countries who have completed structured and relevant training</w:t>
            </w:r>
          </w:p>
        </w:tc>
        <w:tc>
          <w:tcPr>
            <w:tcW w:w="450" w:type="pct"/>
          </w:tcPr>
          <w:p w14:paraId="5DC78E3B" w14:textId="5CA0FB40" w:rsidR="00572D4D" w:rsidRPr="006B7641" w:rsidRDefault="00572D4D" w:rsidP="00EE6F4F">
            <w:pPr>
              <w:pStyle w:val="BodyText"/>
              <w:rPr>
                <w:sz w:val="18"/>
                <w:szCs w:val="18"/>
              </w:rPr>
            </w:pPr>
            <w:r>
              <w:rPr>
                <w:sz w:val="18"/>
                <w:szCs w:val="18"/>
              </w:rPr>
              <w:t>1.2</w:t>
            </w:r>
          </w:p>
        </w:tc>
        <w:tc>
          <w:tcPr>
            <w:tcW w:w="333" w:type="pct"/>
          </w:tcPr>
          <w:p w14:paraId="037038E9" w14:textId="77777777" w:rsidR="00572D4D" w:rsidRPr="006B7641" w:rsidRDefault="00572D4D" w:rsidP="00EE6F4F">
            <w:pPr>
              <w:pStyle w:val="BodyText"/>
              <w:rPr>
                <w:rFonts w:cs="Arial"/>
                <w:sz w:val="18"/>
                <w:szCs w:val="18"/>
              </w:rPr>
            </w:pPr>
            <w:r w:rsidRPr="006B7641">
              <w:rPr>
                <w:sz w:val="18"/>
                <w:szCs w:val="18"/>
              </w:rPr>
              <w:t>People</w:t>
            </w:r>
          </w:p>
        </w:tc>
        <w:tc>
          <w:tcPr>
            <w:tcW w:w="523" w:type="pct"/>
            <w:shd w:val="clear" w:color="auto" w:fill="auto"/>
          </w:tcPr>
          <w:p w14:paraId="0343EC15" w14:textId="77777777" w:rsidR="00572D4D" w:rsidRPr="006B7641" w:rsidRDefault="00572D4D" w:rsidP="00EE6F4F">
            <w:pPr>
              <w:pStyle w:val="BodyText"/>
              <w:rPr>
                <w:rFonts w:cs="Arial"/>
                <w:sz w:val="18"/>
                <w:szCs w:val="18"/>
              </w:rPr>
            </w:pPr>
            <w:r>
              <w:rPr>
                <w:sz w:val="18"/>
                <w:szCs w:val="18"/>
              </w:rPr>
              <w:t>M</w:t>
            </w:r>
            <w:r w:rsidRPr="006B7641">
              <w:rPr>
                <w:sz w:val="18"/>
                <w:szCs w:val="18"/>
              </w:rPr>
              <w:t>en</w:t>
            </w:r>
          </w:p>
        </w:tc>
        <w:tc>
          <w:tcPr>
            <w:tcW w:w="348" w:type="pct"/>
            <w:shd w:val="clear" w:color="auto" w:fill="auto"/>
          </w:tcPr>
          <w:p w14:paraId="5FC4A643" w14:textId="2E83AFBC" w:rsidR="00572D4D" w:rsidRPr="006B7641" w:rsidRDefault="00572D4D" w:rsidP="00EE6F4F">
            <w:pPr>
              <w:pStyle w:val="BodyText"/>
              <w:rPr>
                <w:rFonts w:cs="Arial"/>
                <w:sz w:val="18"/>
                <w:szCs w:val="18"/>
              </w:rPr>
            </w:pPr>
            <w:r w:rsidRPr="006B7641">
              <w:rPr>
                <w:sz w:val="18"/>
                <w:szCs w:val="18"/>
              </w:rPr>
              <w:t>20</w:t>
            </w:r>
          </w:p>
        </w:tc>
        <w:tc>
          <w:tcPr>
            <w:tcW w:w="349" w:type="pct"/>
            <w:shd w:val="clear" w:color="auto" w:fill="auto"/>
          </w:tcPr>
          <w:p w14:paraId="162B40DF" w14:textId="0CF984D5" w:rsidR="00572D4D" w:rsidRPr="006B7641" w:rsidRDefault="00572D4D" w:rsidP="00EE6F4F">
            <w:pPr>
              <w:pStyle w:val="BodyText"/>
              <w:rPr>
                <w:rFonts w:cs="Arial"/>
                <w:sz w:val="18"/>
                <w:szCs w:val="18"/>
              </w:rPr>
            </w:pPr>
            <w:r>
              <w:rPr>
                <w:rFonts w:cs="Arial"/>
                <w:sz w:val="18"/>
                <w:szCs w:val="18"/>
              </w:rPr>
              <w:t>10</w:t>
            </w:r>
          </w:p>
        </w:tc>
        <w:tc>
          <w:tcPr>
            <w:tcW w:w="348" w:type="pct"/>
            <w:shd w:val="clear" w:color="auto" w:fill="auto"/>
          </w:tcPr>
          <w:p w14:paraId="14645E0A" w14:textId="2622D840" w:rsidR="00572D4D" w:rsidRPr="006B7641" w:rsidRDefault="00572D4D" w:rsidP="00EE6F4F">
            <w:pPr>
              <w:pStyle w:val="BodyText"/>
              <w:rPr>
                <w:rFonts w:cs="Arial"/>
                <w:sz w:val="18"/>
                <w:szCs w:val="18"/>
              </w:rPr>
            </w:pPr>
            <w:r>
              <w:rPr>
                <w:rFonts w:cs="Arial"/>
                <w:sz w:val="18"/>
                <w:szCs w:val="18"/>
              </w:rPr>
              <w:t>30</w:t>
            </w:r>
          </w:p>
        </w:tc>
        <w:tc>
          <w:tcPr>
            <w:tcW w:w="392" w:type="pct"/>
          </w:tcPr>
          <w:p w14:paraId="697873DB" w14:textId="17A6FFED" w:rsidR="00572D4D" w:rsidRPr="006B7641" w:rsidRDefault="00572D4D" w:rsidP="00EE6F4F">
            <w:pPr>
              <w:pStyle w:val="BodyText"/>
              <w:rPr>
                <w:rFonts w:cs="Arial"/>
                <w:sz w:val="18"/>
                <w:szCs w:val="18"/>
              </w:rPr>
            </w:pPr>
            <w:r>
              <w:rPr>
                <w:rFonts w:cs="Arial"/>
                <w:sz w:val="18"/>
                <w:szCs w:val="18"/>
              </w:rPr>
              <w:t>60</w:t>
            </w:r>
          </w:p>
        </w:tc>
        <w:tc>
          <w:tcPr>
            <w:tcW w:w="519" w:type="pct"/>
          </w:tcPr>
          <w:p w14:paraId="4D018AAD" w14:textId="77777777" w:rsidR="00572D4D" w:rsidRPr="006B7641" w:rsidRDefault="00572D4D" w:rsidP="00EE6F4F">
            <w:pPr>
              <w:pStyle w:val="BodyText"/>
              <w:rPr>
                <w:rFonts w:cs="Arial"/>
                <w:sz w:val="18"/>
                <w:szCs w:val="18"/>
              </w:rPr>
            </w:pPr>
            <w:r w:rsidRPr="006B7641">
              <w:rPr>
                <w:sz w:val="18"/>
                <w:szCs w:val="18"/>
              </w:rPr>
              <w:t>60</w:t>
            </w:r>
          </w:p>
        </w:tc>
      </w:tr>
      <w:tr w:rsidR="00572D4D" w:rsidRPr="003C6276" w14:paraId="54FB680F" w14:textId="77777777" w:rsidTr="00572D4D">
        <w:tc>
          <w:tcPr>
            <w:tcW w:w="398" w:type="pct"/>
          </w:tcPr>
          <w:p w14:paraId="46A4B189" w14:textId="77777777" w:rsidR="00572D4D" w:rsidRPr="006B7641" w:rsidRDefault="00572D4D" w:rsidP="00EE6F4F">
            <w:pPr>
              <w:pStyle w:val="BodyText"/>
              <w:rPr>
                <w:rFonts w:cs="Arial"/>
                <w:sz w:val="18"/>
                <w:szCs w:val="18"/>
              </w:rPr>
            </w:pPr>
            <w:r w:rsidRPr="6C479099">
              <w:rPr>
                <w:sz w:val="18"/>
                <w:szCs w:val="18"/>
              </w:rPr>
              <w:t>E.g. DI-A01</w:t>
            </w:r>
          </w:p>
        </w:tc>
        <w:tc>
          <w:tcPr>
            <w:tcW w:w="1339" w:type="pct"/>
          </w:tcPr>
          <w:p w14:paraId="373BA94A" w14:textId="77777777" w:rsidR="00572D4D" w:rsidRPr="006B7641" w:rsidRDefault="00572D4D" w:rsidP="00EE6F4F">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50" w:type="pct"/>
          </w:tcPr>
          <w:p w14:paraId="152F1B61" w14:textId="756FA93C" w:rsidR="00572D4D" w:rsidRPr="006B7641" w:rsidRDefault="00572D4D" w:rsidP="00EE6F4F">
            <w:pPr>
              <w:pStyle w:val="BodyText"/>
              <w:rPr>
                <w:sz w:val="18"/>
                <w:szCs w:val="18"/>
              </w:rPr>
            </w:pPr>
            <w:r>
              <w:rPr>
                <w:sz w:val="18"/>
                <w:szCs w:val="18"/>
              </w:rPr>
              <w:t>1.2</w:t>
            </w:r>
          </w:p>
        </w:tc>
        <w:tc>
          <w:tcPr>
            <w:tcW w:w="333" w:type="pct"/>
          </w:tcPr>
          <w:p w14:paraId="06DA5188" w14:textId="77777777" w:rsidR="00572D4D" w:rsidRPr="006B7641" w:rsidRDefault="00572D4D" w:rsidP="00EE6F4F">
            <w:pPr>
              <w:pStyle w:val="BodyText"/>
              <w:rPr>
                <w:rFonts w:cs="Arial"/>
                <w:sz w:val="18"/>
                <w:szCs w:val="18"/>
              </w:rPr>
            </w:pPr>
            <w:r w:rsidRPr="006B7641">
              <w:rPr>
                <w:sz w:val="18"/>
                <w:szCs w:val="18"/>
              </w:rPr>
              <w:t>People</w:t>
            </w:r>
          </w:p>
        </w:tc>
        <w:tc>
          <w:tcPr>
            <w:tcW w:w="523" w:type="pct"/>
            <w:shd w:val="clear" w:color="auto" w:fill="auto"/>
          </w:tcPr>
          <w:p w14:paraId="00767320" w14:textId="77777777" w:rsidR="00572D4D" w:rsidRPr="006B7641" w:rsidRDefault="00572D4D" w:rsidP="00EE6F4F">
            <w:pPr>
              <w:pStyle w:val="BodyText"/>
              <w:rPr>
                <w:rFonts w:cs="Arial"/>
                <w:sz w:val="18"/>
                <w:szCs w:val="18"/>
              </w:rPr>
            </w:pPr>
            <w:r>
              <w:rPr>
                <w:sz w:val="18"/>
                <w:szCs w:val="18"/>
              </w:rPr>
              <w:t>Women</w:t>
            </w:r>
          </w:p>
        </w:tc>
        <w:tc>
          <w:tcPr>
            <w:tcW w:w="348" w:type="pct"/>
            <w:shd w:val="clear" w:color="auto" w:fill="auto"/>
          </w:tcPr>
          <w:p w14:paraId="5B2B4640" w14:textId="01707AB6" w:rsidR="00572D4D" w:rsidRPr="006B7641" w:rsidRDefault="00572D4D" w:rsidP="00EE6F4F">
            <w:pPr>
              <w:pStyle w:val="BodyText"/>
              <w:rPr>
                <w:rFonts w:cs="Arial"/>
                <w:sz w:val="18"/>
                <w:szCs w:val="18"/>
              </w:rPr>
            </w:pPr>
            <w:r>
              <w:rPr>
                <w:sz w:val="18"/>
                <w:szCs w:val="18"/>
              </w:rPr>
              <w:t>30</w:t>
            </w:r>
          </w:p>
        </w:tc>
        <w:tc>
          <w:tcPr>
            <w:tcW w:w="349" w:type="pct"/>
            <w:shd w:val="clear" w:color="auto" w:fill="auto"/>
          </w:tcPr>
          <w:p w14:paraId="2632E4DD" w14:textId="27A6D533" w:rsidR="00572D4D" w:rsidRPr="006B7641" w:rsidRDefault="00572D4D" w:rsidP="00EE6F4F">
            <w:pPr>
              <w:pStyle w:val="BodyText"/>
              <w:rPr>
                <w:rFonts w:cs="Arial"/>
                <w:sz w:val="18"/>
                <w:szCs w:val="18"/>
              </w:rPr>
            </w:pPr>
            <w:r>
              <w:rPr>
                <w:rFonts w:cs="Arial"/>
                <w:sz w:val="18"/>
                <w:szCs w:val="18"/>
              </w:rPr>
              <w:t>0</w:t>
            </w:r>
          </w:p>
        </w:tc>
        <w:tc>
          <w:tcPr>
            <w:tcW w:w="348" w:type="pct"/>
            <w:shd w:val="clear" w:color="auto" w:fill="auto"/>
          </w:tcPr>
          <w:p w14:paraId="0982A889" w14:textId="19263637" w:rsidR="00572D4D" w:rsidRPr="006B7641" w:rsidRDefault="00572D4D" w:rsidP="00EE6F4F">
            <w:pPr>
              <w:pStyle w:val="BodyText"/>
              <w:rPr>
                <w:rFonts w:cs="Arial"/>
                <w:sz w:val="18"/>
                <w:szCs w:val="18"/>
              </w:rPr>
            </w:pPr>
            <w:r>
              <w:rPr>
                <w:rFonts w:cs="Arial"/>
                <w:sz w:val="18"/>
                <w:szCs w:val="18"/>
              </w:rPr>
              <w:t>10</w:t>
            </w:r>
          </w:p>
        </w:tc>
        <w:tc>
          <w:tcPr>
            <w:tcW w:w="392" w:type="pct"/>
          </w:tcPr>
          <w:p w14:paraId="748856B9" w14:textId="633DFC79" w:rsidR="00572D4D" w:rsidRPr="006B7641" w:rsidRDefault="00572D4D" w:rsidP="00EE6F4F">
            <w:pPr>
              <w:pStyle w:val="BodyText"/>
              <w:rPr>
                <w:rFonts w:cs="Arial"/>
                <w:sz w:val="18"/>
                <w:szCs w:val="18"/>
              </w:rPr>
            </w:pPr>
            <w:r>
              <w:rPr>
                <w:sz w:val="18"/>
                <w:szCs w:val="18"/>
              </w:rPr>
              <w:t>40</w:t>
            </w:r>
          </w:p>
        </w:tc>
        <w:tc>
          <w:tcPr>
            <w:tcW w:w="519" w:type="pct"/>
          </w:tcPr>
          <w:p w14:paraId="2D73F7EF" w14:textId="6329494B" w:rsidR="00572D4D" w:rsidRPr="006B7641" w:rsidRDefault="00572D4D" w:rsidP="00EE6F4F">
            <w:pPr>
              <w:pStyle w:val="BodyText"/>
              <w:rPr>
                <w:rFonts w:cs="Arial"/>
                <w:sz w:val="18"/>
                <w:szCs w:val="18"/>
              </w:rPr>
            </w:pPr>
            <w:r>
              <w:rPr>
                <w:sz w:val="18"/>
                <w:szCs w:val="18"/>
              </w:rPr>
              <w:t>3</w:t>
            </w:r>
            <w:r w:rsidRPr="6C479099">
              <w:rPr>
                <w:sz w:val="18"/>
                <w:szCs w:val="18"/>
              </w:rPr>
              <w:t>0</w:t>
            </w:r>
          </w:p>
        </w:tc>
      </w:tr>
      <w:tr w:rsidR="00572D4D" w:rsidRPr="003C6276" w14:paraId="33297AB4" w14:textId="77777777" w:rsidTr="00572D4D">
        <w:tc>
          <w:tcPr>
            <w:tcW w:w="398" w:type="pct"/>
          </w:tcPr>
          <w:p w14:paraId="4BD3F84A" w14:textId="77777777" w:rsidR="00572D4D" w:rsidRPr="006B7641" w:rsidRDefault="00572D4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339" w:type="pct"/>
          </w:tcPr>
          <w:p w14:paraId="1DE91DDB" w14:textId="77777777" w:rsidR="00572D4D" w:rsidRPr="006B7641" w:rsidRDefault="00572D4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50" w:type="pct"/>
          </w:tcPr>
          <w:p w14:paraId="3EAD8A9E" w14:textId="006D9C39" w:rsidR="00572D4D" w:rsidRDefault="00572D4D">
            <w:pPr>
              <w:pStyle w:val="BodyText"/>
              <w:rPr>
                <w:sz w:val="18"/>
                <w:szCs w:val="18"/>
              </w:rPr>
            </w:pPr>
            <w:r>
              <w:rPr>
                <w:sz w:val="18"/>
                <w:szCs w:val="18"/>
              </w:rPr>
              <w:t>0.3</w:t>
            </w:r>
          </w:p>
        </w:tc>
        <w:tc>
          <w:tcPr>
            <w:tcW w:w="333" w:type="pct"/>
          </w:tcPr>
          <w:p w14:paraId="132B0E69" w14:textId="77777777" w:rsidR="00572D4D" w:rsidRPr="006B7641" w:rsidRDefault="00572D4D">
            <w:pPr>
              <w:pStyle w:val="BodyText"/>
              <w:rPr>
                <w:rFonts w:cs="Arial"/>
                <w:sz w:val="18"/>
                <w:szCs w:val="18"/>
              </w:rPr>
            </w:pPr>
            <w:r>
              <w:rPr>
                <w:sz w:val="18"/>
                <w:szCs w:val="18"/>
              </w:rPr>
              <w:t>Number</w:t>
            </w:r>
          </w:p>
        </w:tc>
        <w:tc>
          <w:tcPr>
            <w:tcW w:w="523" w:type="pct"/>
            <w:shd w:val="clear" w:color="auto" w:fill="auto"/>
          </w:tcPr>
          <w:p w14:paraId="75D4A04B" w14:textId="77777777" w:rsidR="00572D4D" w:rsidRPr="006B7641" w:rsidRDefault="00572D4D">
            <w:pPr>
              <w:pStyle w:val="BodyText"/>
              <w:rPr>
                <w:rFonts w:cs="Arial"/>
                <w:sz w:val="18"/>
                <w:szCs w:val="18"/>
              </w:rPr>
            </w:pPr>
            <w:r>
              <w:rPr>
                <w:sz w:val="18"/>
                <w:szCs w:val="18"/>
              </w:rPr>
              <w:t>New</w:t>
            </w:r>
          </w:p>
        </w:tc>
        <w:tc>
          <w:tcPr>
            <w:tcW w:w="348" w:type="pct"/>
            <w:shd w:val="clear" w:color="auto" w:fill="auto"/>
          </w:tcPr>
          <w:p w14:paraId="79164864" w14:textId="77777777" w:rsidR="00572D4D" w:rsidRPr="006B7641" w:rsidRDefault="00572D4D">
            <w:pPr>
              <w:pStyle w:val="BodyText"/>
              <w:rPr>
                <w:rFonts w:cs="Arial"/>
                <w:sz w:val="18"/>
                <w:szCs w:val="18"/>
              </w:rPr>
            </w:pPr>
            <w:r>
              <w:rPr>
                <w:sz w:val="18"/>
                <w:szCs w:val="18"/>
              </w:rPr>
              <w:t>1</w:t>
            </w:r>
          </w:p>
        </w:tc>
        <w:tc>
          <w:tcPr>
            <w:tcW w:w="349" w:type="pct"/>
            <w:shd w:val="clear" w:color="auto" w:fill="auto"/>
          </w:tcPr>
          <w:p w14:paraId="66E41AF0" w14:textId="04678F7A" w:rsidR="00572D4D" w:rsidRPr="006B7641" w:rsidRDefault="00572D4D">
            <w:pPr>
              <w:pStyle w:val="BodyText"/>
              <w:rPr>
                <w:rFonts w:cs="Arial"/>
                <w:sz w:val="18"/>
                <w:szCs w:val="18"/>
              </w:rPr>
            </w:pPr>
            <w:r>
              <w:rPr>
                <w:rFonts w:cs="Arial"/>
                <w:sz w:val="18"/>
                <w:szCs w:val="18"/>
              </w:rPr>
              <w:t>0</w:t>
            </w:r>
          </w:p>
        </w:tc>
        <w:tc>
          <w:tcPr>
            <w:tcW w:w="348" w:type="pct"/>
            <w:shd w:val="clear" w:color="auto" w:fill="auto"/>
          </w:tcPr>
          <w:p w14:paraId="57EA57B5" w14:textId="7B72D20B" w:rsidR="00572D4D" w:rsidRPr="006B7641" w:rsidRDefault="00572D4D">
            <w:pPr>
              <w:pStyle w:val="BodyText"/>
              <w:rPr>
                <w:rFonts w:cs="Arial"/>
                <w:sz w:val="18"/>
                <w:szCs w:val="18"/>
              </w:rPr>
            </w:pPr>
            <w:r>
              <w:rPr>
                <w:rFonts w:cs="Arial"/>
                <w:sz w:val="18"/>
                <w:szCs w:val="18"/>
              </w:rPr>
              <w:t>1</w:t>
            </w:r>
          </w:p>
        </w:tc>
        <w:tc>
          <w:tcPr>
            <w:tcW w:w="392" w:type="pct"/>
          </w:tcPr>
          <w:p w14:paraId="54339185" w14:textId="0E178006" w:rsidR="00572D4D" w:rsidRPr="006B7641" w:rsidRDefault="00572D4D">
            <w:pPr>
              <w:pStyle w:val="BodyText"/>
              <w:rPr>
                <w:rFonts w:cs="Arial"/>
                <w:sz w:val="18"/>
                <w:szCs w:val="18"/>
              </w:rPr>
            </w:pPr>
            <w:r>
              <w:rPr>
                <w:rFonts w:cs="Arial"/>
                <w:sz w:val="18"/>
                <w:szCs w:val="18"/>
              </w:rPr>
              <w:t>2</w:t>
            </w:r>
          </w:p>
        </w:tc>
        <w:tc>
          <w:tcPr>
            <w:tcW w:w="519" w:type="pct"/>
          </w:tcPr>
          <w:p w14:paraId="59628231" w14:textId="77777777" w:rsidR="00572D4D" w:rsidRPr="006B7641" w:rsidRDefault="00572D4D">
            <w:pPr>
              <w:pStyle w:val="BodyText"/>
              <w:rPr>
                <w:rFonts w:cs="Arial"/>
                <w:sz w:val="18"/>
                <w:szCs w:val="18"/>
              </w:rPr>
            </w:pPr>
            <w:r>
              <w:rPr>
                <w:sz w:val="18"/>
                <w:szCs w:val="18"/>
              </w:rPr>
              <w:t>2</w:t>
            </w:r>
          </w:p>
        </w:tc>
      </w:tr>
      <w:tr w:rsidR="00572D4D" w:rsidRPr="003C6276" w14:paraId="167DFF6A" w14:textId="77777777" w:rsidTr="00572D4D">
        <w:tc>
          <w:tcPr>
            <w:tcW w:w="398" w:type="pct"/>
          </w:tcPr>
          <w:p w14:paraId="59550A41" w14:textId="77777777" w:rsidR="00572D4D" w:rsidRPr="006B7641" w:rsidRDefault="00572D4D" w:rsidP="00572D4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339" w:type="pct"/>
          </w:tcPr>
          <w:p w14:paraId="2E7748AA" w14:textId="77777777" w:rsidR="00572D4D" w:rsidRPr="006B7641" w:rsidRDefault="00572D4D" w:rsidP="00572D4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50" w:type="pct"/>
          </w:tcPr>
          <w:p w14:paraId="273294A2" w14:textId="0A708F07" w:rsidR="00572D4D" w:rsidRDefault="00572D4D" w:rsidP="00572D4D">
            <w:pPr>
              <w:pStyle w:val="BodyText"/>
              <w:rPr>
                <w:sz w:val="18"/>
                <w:szCs w:val="18"/>
              </w:rPr>
            </w:pPr>
            <w:r>
              <w:rPr>
                <w:sz w:val="18"/>
                <w:szCs w:val="18"/>
              </w:rPr>
              <w:t>0.3</w:t>
            </w:r>
          </w:p>
        </w:tc>
        <w:tc>
          <w:tcPr>
            <w:tcW w:w="333" w:type="pct"/>
          </w:tcPr>
          <w:p w14:paraId="312B6E8F" w14:textId="77777777" w:rsidR="00572D4D" w:rsidRPr="006B7641" w:rsidRDefault="00572D4D" w:rsidP="00572D4D">
            <w:pPr>
              <w:pStyle w:val="BodyText"/>
              <w:rPr>
                <w:rFonts w:cs="Arial"/>
                <w:sz w:val="18"/>
                <w:szCs w:val="18"/>
              </w:rPr>
            </w:pPr>
            <w:r>
              <w:rPr>
                <w:sz w:val="18"/>
                <w:szCs w:val="18"/>
              </w:rPr>
              <w:t>Number</w:t>
            </w:r>
          </w:p>
        </w:tc>
        <w:tc>
          <w:tcPr>
            <w:tcW w:w="523" w:type="pct"/>
            <w:shd w:val="clear" w:color="auto" w:fill="auto"/>
          </w:tcPr>
          <w:p w14:paraId="6A3D44C1" w14:textId="77777777" w:rsidR="00572D4D" w:rsidRPr="006B7641" w:rsidRDefault="00572D4D" w:rsidP="00572D4D">
            <w:pPr>
              <w:pStyle w:val="BodyText"/>
              <w:rPr>
                <w:rFonts w:cs="Arial"/>
                <w:sz w:val="18"/>
                <w:szCs w:val="18"/>
              </w:rPr>
            </w:pPr>
            <w:r>
              <w:rPr>
                <w:sz w:val="18"/>
                <w:szCs w:val="18"/>
              </w:rPr>
              <w:t>Improved</w:t>
            </w:r>
          </w:p>
        </w:tc>
        <w:tc>
          <w:tcPr>
            <w:tcW w:w="348" w:type="pct"/>
            <w:shd w:val="clear" w:color="auto" w:fill="auto"/>
          </w:tcPr>
          <w:p w14:paraId="4B839407" w14:textId="77777777" w:rsidR="00572D4D" w:rsidRPr="006B7641" w:rsidRDefault="00572D4D" w:rsidP="00572D4D">
            <w:pPr>
              <w:pStyle w:val="BodyText"/>
              <w:rPr>
                <w:rFonts w:cs="Arial"/>
                <w:sz w:val="18"/>
                <w:szCs w:val="18"/>
              </w:rPr>
            </w:pPr>
            <w:r>
              <w:rPr>
                <w:sz w:val="18"/>
                <w:szCs w:val="18"/>
              </w:rPr>
              <w:t>1</w:t>
            </w:r>
          </w:p>
        </w:tc>
        <w:tc>
          <w:tcPr>
            <w:tcW w:w="349" w:type="pct"/>
            <w:shd w:val="clear" w:color="auto" w:fill="auto"/>
          </w:tcPr>
          <w:p w14:paraId="11D2AA4F" w14:textId="6255550E" w:rsidR="00572D4D" w:rsidRPr="006B7641" w:rsidRDefault="00572D4D" w:rsidP="00572D4D">
            <w:pPr>
              <w:pStyle w:val="BodyText"/>
              <w:rPr>
                <w:rFonts w:cs="Arial"/>
                <w:sz w:val="18"/>
                <w:szCs w:val="18"/>
              </w:rPr>
            </w:pPr>
            <w:r>
              <w:rPr>
                <w:rFonts w:cs="Arial"/>
                <w:sz w:val="18"/>
                <w:szCs w:val="18"/>
              </w:rPr>
              <w:t>0</w:t>
            </w:r>
          </w:p>
        </w:tc>
        <w:tc>
          <w:tcPr>
            <w:tcW w:w="348" w:type="pct"/>
            <w:shd w:val="clear" w:color="auto" w:fill="auto"/>
          </w:tcPr>
          <w:p w14:paraId="59DC6367" w14:textId="1A2AA43E" w:rsidR="00572D4D" w:rsidRPr="006B7641" w:rsidRDefault="00572D4D" w:rsidP="00572D4D">
            <w:pPr>
              <w:pStyle w:val="BodyText"/>
              <w:rPr>
                <w:rFonts w:cs="Arial"/>
                <w:sz w:val="18"/>
                <w:szCs w:val="18"/>
              </w:rPr>
            </w:pPr>
            <w:r>
              <w:rPr>
                <w:rFonts w:cs="Arial"/>
                <w:sz w:val="18"/>
                <w:szCs w:val="18"/>
              </w:rPr>
              <w:t>2</w:t>
            </w:r>
          </w:p>
        </w:tc>
        <w:tc>
          <w:tcPr>
            <w:tcW w:w="392" w:type="pct"/>
          </w:tcPr>
          <w:p w14:paraId="76DE43ED" w14:textId="0623FA9F" w:rsidR="00572D4D" w:rsidRPr="006B7641" w:rsidRDefault="00572D4D" w:rsidP="00572D4D">
            <w:pPr>
              <w:pStyle w:val="BodyText"/>
              <w:rPr>
                <w:rFonts w:cs="Arial"/>
                <w:sz w:val="18"/>
                <w:szCs w:val="18"/>
              </w:rPr>
            </w:pPr>
            <w:r>
              <w:rPr>
                <w:rFonts w:cs="Arial"/>
                <w:sz w:val="18"/>
                <w:szCs w:val="18"/>
              </w:rPr>
              <w:t>3</w:t>
            </w:r>
          </w:p>
        </w:tc>
        <w:tc>
          <w:tcPr>
            <w:tcW w:w="519" w:type="pct"/>
          </w:tcPr>
          <w:p w14:paraId="47E0CF50" w14:textId="77777777" w:rsidR="00572D4D" w:rsidRPr="006B7641" w:rsidRDefault="00572D4D" w:rsidP="00572D4D">
            <w:pPr>
              <w:pStyle w:val="BodyText"/>
              <w:rPr>
                <w:rFonts w:cs="Arial"/>
                <w:sz w:val="18"/>
                <w:szCs w:val="18"/>
              </w:rPr>
            </w:pPr>
            <w:r>
              <w:rPr>
                <w:sz w:val="18"/>
                <w:szCs w:val="18"/>
              </w:rPr>
              <w:t>3</w:t>
            </w:r>
          </w:p>
        </w:tc>
      </w:tr>
    </w:tbl>
    <w:p w14:paraId="721B43BC" w14:textId="77777777" w:rsidR="00D32391" w:rsidRDefault="00D32391" w:rsidP="00A03F95">
      <w:pPr>
        <w:pStyle w:val="BodyText"/>
        <w:rPr>
          <w:color w:val="0000FF"/>
          <w:szCs w:val="22"/>
        </w:rPr>
      </w:pPr>
    </w:p>
    <w:p w14:paraId="0382CBD3" w14:textId="3914E829" w:rsidR="00A03F95" w:rsidRPr="007E45EB" w:rsidRDefault="00A03F95" w:rsidP="00A03F95">
      <w:pPr>
        <w:pStyle w:val="BodyText"/>
        <w:rPr>
          <w:color w:val="0000FF"/>
          <w:szCs w:val="22"/>
        </w:rPr>
      </w:pPr>
      <w:r w:rsidRPr="00330F0A">
        <w:rPr>
          <w:color w:val="0000FF"/>
          <w:szCs w:val="22"/>
        </w:rPr>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6B321A1B" w14:textId="55E9D9CC" w:rsidR="008A218E" w:rsidRPr="005E5B12" w:rsidRDefault="008A218E" w:rsidP="005E5B12">
      <w:pPr>
        <w:rPr>
          <w:sz w:val="24"/>
          <w:szCs w:val="24"/>
        </w:rPr>
      </w:pPr>
      <w:r w:rsidRPr="005E5B12">
        <w:rPr>
          <w:rFonts w:cs="Arial"/>
          <w:b/>
          <w:sz w:val="24"/>
          <w:szCs w:val="24"/>
        </w:rPr>
        <w:t xml:space="preserve">Table </w:t>
      </w:r>
      <w:r w:rsidR="002C45F1">
        <w:rPr>
          <w:rFonts w:cs="Arial"/>
          <w:b/>
          <w:sz w:val="24"/>
          <w:szCs w:val="24"/>
        </w:rPr>
        <w:t>2</w:t>
      </w:r>
      <w:r w:rsidRPr="005E5B12">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DF6B8C" w:rsidRPr="008F2589" w14:paraId="04F5AD38" w14:textId="77777777" w:rsidTr="00DF6B8C">
        <w:trPr>
          <w:tblHeader/>
        </w:trPr>
        <w:tc>
          <w:tcPr>
            <w:tcW w:w="730" w:type="pct"/>
          </w:tcPr>
          <w:p w14:paraId="7C206A4D" w14:textId="77777777" w:rsidR="008A218E" w:rsidRPr="00B5122B" w:rsidRDefault="008A218E" w:rsidP="00DF6B8C">
            <w:pPr>
              <w:pStyle w:val="BodyText"/>
              <w:jc w:val="center"/>
              <w:rPr>
                <w:b/>
                <w:sz w:val="20"/>
              </w:rPr>
            </w:pPr>
            <w:r>
              <w:rPr>
                <w:b/>
                <w:sz w:val="20"/>
              </w:rPr>
              <w:t>Title</w:t>
            </w:r>
          </w:p>
        </w:tc>
        <w:tc>
          <w:tcPr>
            <w:tcW w:w="730" w:type="pct"/>
          </w:tcPr>
          <w:p w14:paraId="029B0CC7" w14:textId="77777777" w:rsidR="008A218E" w:rsidRPr="00B5122B" w:rsidRDefault="008A218E" w:rsidP="00DF6B8C">
            <w:pPr>
              <w:pStyle w:val="BodyText"/>
              <w:jc w:val="center"/>
              <w:rPr>
                <w:b/>
                <w:sz w:val="20"/>
              </w:rPr>
            </w:pPr>
            <w:r w:rsidRPr="00B5122B">
              <w:rPr>
                <w:b/>
                <w:sz w:val="20"/>
              </w:rPr>
              <w:t>Type</w:t>
            </w:r>
          </w:p>
          <w:p w14:paraId="1145EB10" w14:textId="77777777" w:rsidR="008A218E" w:rsidRPr="008F2589" w:rsidRDefault="008A218E" w:rsidP="00DF6B8C">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2578434" w14:textId="77777777" w:rsidR="008A218E" w:rsidRPr="00B5122B" w:rsidRDefault="008A218E" w:rsidP="00DF6B8C">
            <w:pPr>
              <w:pStyle w:val="BodyText"/>
              <w:jc w:val="center"/>
              <w:rPr>
                <w:b/>
                <w:sz w:val="20"/>
              </w:rPr>
            </w:pPr>
            <w:r w:rsidRPr="00B5122B">
              <w:rPr>
                <w:b/>
                <w:sz w:val="20"/>
              </w:rPr>
              <w:t>Detail</w:t>
            </w:r>
          </w:p>
          <w:p w14:paraId="3277A2FF" w14:textId="77777777" w:rsidR="008A218E" w:rsidRPr="008F2589" w:rsidRDefault="008A218E" w:rsidP="00DF6B8C">
            <w:pPr>
              <w:pStyle w:val="BodyText"/>
              <w:jc w:val="center"/>
              <w:rPr>
                <w:sz w:val="20"/>
              </w:rPr>
            </w:pPr>
            <w:r w:rsidRPr="008F2589">
              <w:rPr>
                <w:sz w:val="20"/>
              </w:rPr>
              <w:t>(author</w:t>
            </w:r>
            <w:r>
              <w:rPr>
                <w:sz w:val="20"/>
              </w:rPr>
              <w:t>s</w:t>
            </w:r>
            <w:r w:rsidRPr="008F2589">
              <w:rPr>
                <w:sz w:val="20"/>
              </w:rPr>
              <w:t>, year)</w:t>
            </w:r>
          </w:p>
        </w:tc>
        <w:tc>
          <w:tcPr>
            <w:tcW w:w="580" w:type="pct"/>
          </w:tcPr>
          <w:p w14:paraId="32B4DDE4" w14:textId="77777777" w:rsidR="008A218E" w:rsidRPr="00B5122B" w:rsidRDefault="008A218E" w:rsidP="00DF6B8C">
            <w:pPr>
              <w:pStyle w:val="BodyText"/>
              <w:jc w:val="center"/>
              <w:rPr>
                <w:b/>
                <w:sz w:val="20"/>
              </w:rPr>
            </w:pPr>
            <w:r>
              <w:rPr>
                <w:b/>
                <w:sz w:val="20"/>
              </w:rPr>
              <w:t>Gender of Lead Author</w:t>
            </w:r>
          </w:p>
        </w:tc>
        <w:tc>
          <w:tcPr>
            <w:tcW w:w="651" w:type="pct"/>
          </w:tcPr>
          <w:p w14:paraId="5FB131B8" w14:textId="77777777" w:rsidR="008A218E" w:rsidRPr="00B5122B" w:rsidRDefault="008A218E" w:rsidP="00DF6B8C">
            <w:pPr>
              <w:pStyle w:val="BodyText"/>
              <w:jc w:val="center"/>
              <w:rPr>
                <w:b/>
                <w:sz w:val="20"/>
              </w:rPr>
            </w:pPr>
            <w:r>
              <w:rPr>
                <w:b/>
                <w:sz w:val="20"/>
              </w:rPr>
              <w:t>Nationality of Lead Author</w:t>
            </w:r>
          </w:p>
        </w:tc>
        <w:tc>
          <w:tcPr>
            <w:tcW w:w="651" w:type="pct"/>
          </w:tcPr>
          <w:p w14:paraId="2BCD3B08" w14:textId="77777777" w:rsidR="008A218E" w:rsidRPr="00B5122B" w:rsidRDefault="008A218E" w:rsidP="00DF6B8C">
            <w:pPr>
              <w:pStyle w:val="BodyText"/>
              <w:jc w:val="center"/>
              <w:rPr>
                <w:b/>
                <w:sz w:val="20"/>
              </w:rPr>
            </w:pPr>
            <w:r w:rsidRPr="00B5122B">
              <w:rPr>
                <w:b/>
                <w:sz w:val="20"/>
              </w:rPr>
              <w:t>Publishers</w:t>
            </w:r>
          </w:p>
          <w:p w14:paraId="7B5E7DEA" w14:textId="77777777" w:rsidR="008A218E" w:rsidRPr="008F2589" w:rsidRDefault="008A218E" w:rsidP="00DF6B8C">
            <w:pPr>
              <w:pStyle w:val="BodyText"/>
              <w:jc w:val="center"/>
              <w:rPr>
                <w:sz w:val="20"/>
              </w:rPr>
            </w:pPr>
            <w:r w:rsidRPr="008F2589">
              <w:rPr>
                <w:sz w:val="20"/>
              </w:rPr>
              <w:t>(name, city)</w:t>
            </w:r>
          </w:p>
        </w:tc>
        <w:tc>
          <w:tcPr>
            <w:tcW w:w="861" w:type="pct"/>
          </w:tcPr>
          <w:p w14:paraId="73117C4E" w14:textId="77777777" w:rsidR="008A218E" w:rsidRPr="00B5122B" w:rsidRDefault="008A218E" w:rsidP="00DF6B8C">
            <w:pPr>
              <w:pStyle w:val="BodyText"/>
              <w:jc w:val="center"/>
              <w:rPr>
                <w:b/>
                <w:sz w:val="20"/>
              </w:rPr>
            </w:pPr>
            <w:r w:rsidRPr="00B5122B">
              <w:rPr>
                <w:b/>
                <w:sz w:val="20"/>
              </w:rPr>
              <w:t>Available from</w:t>
            </w:r>
          </w:p>
          <w:p w14:paraId="00DAB7BF" w14:textId="77777777" w:rsidR="008A218E" w:rsidRPr="008F2589" w:rsidRDefault="008A218E" w:rsidP="00DF6B8C">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F6B8C" w:rsidRPr="008F2589" w14:paraId="2DC1B8EE" w14:textId="77777777" w:rsidTr="00DF6B8C">
        <w:tc>
          <w:tcPr>
            <w:tcW w:w="730" w:type="pct"/>
          </w:tcPr>
          <w:p w14:paraId="4A22DE18" w14:textId="77777777" w:rsidR="008A218E" w:rsidRPr="008F2589" w:rsidRDefault="008A218E" w:rsidP="00DF6B8C">
            <w:pPr>
              <w:pStyle w:val="BodyText"/>
              <w:rPr>
                <w:sz w:val="20"/>
              </w:rPr>
            </w:pPr>
          </w:p>
        </w:tc>
        <w:tc>
          <w:tcPr>
            <w:tcW w:w="730" w:type="pct"/>
          </w:tcPr>
          <w:p w14:paraId="36AF22AD" w14:textId="77777777" w:rsidR="008A218E" w:rsidRPr="008F2589" w:rsidRDefault="008A218E" w:rsidP="00DF6B8C">
            <w:pPr>
              <w:pStyle w:val="BodyText"/>
              <w:rPr>
                <w:sz w:val="20"/>
              </w:rPr>
            </w:pPr>
          </w:p>
        </w:tc>
        <w:tc>
          <w:tcPr>
            <w:tcW w:w="798" w:type="pct"/>
          </w:tcPr>
          <w:p w14:paraId="77D20629" w14:textId="77777777" w:rsidR="008A218E" w:rsidRPr="008F2589" w:rsidRDefault="008A218E" w:rsidP="00DF6B8C">
            <w:pPr>
              <w:pStyle w:val="BodyText"/>
              <w:rPr>
                <w:sz w:val="20"/>
              </w:rPr>
            </w:pPr>
          </w:p>
        </w:tc>
        <w:tc>
          <w:tcPr>
            <w:tcW w:w="580" w:type="pct"/>
          </w:tcPr>
          <w:p w14:paraId="4F433F64" w14:textId="77777777" w:rsidR="008A218E" w:rsidRPr="008F2589" w:rsidRDefault="008A218E" w:rsidP="00DF6B8C">
            <w:pPr>
              <w:pStyle w:val="BodyText"/>
              <w:rPr>
                <w:sz w:val="20"/>
              </w:rPr>
            </w:pPr>
          </w:p>
        </w:tc>
        <w:tc>
          <w:tcPr>
            <w:tcW w:w="651" w:type="pct"/>
          </w:tcPr>
          <w:p w14:paraId="61E3B9C4" w14:textId="77777777" w:rsidR="008A218E" w:rsidRPr="008F2589" w:rsidRDefault="008A218E" w:rsidP="00DF6B8C">
            <w:pPr>
              <w:pStyle w:val="BodyText"/>
              <w:rPr>
                <w:sz w:val="20"/>
              </w:rPr>
            </w:pPr>
          </w:p>
        </w:tc>
        <w:tc>
          <w:tcPr>
            <w:tcW w:w="651" w:type="pct"/>
          </w:tcPr>
          <w:p w14:paraId="785A7741" w14:textId="77777777" w:rsidR="008A218E" w:rsidRPr="008F2589" w:rsidRDefault="008A218E" w:rsidP="00DF6B8C">
            <w:pPr>
              <w:pStyle w:val="BodyText"/>
              <w:rPr>
                <w:sz w:val="20"/>
              </w:rPr>
            </w:pPr>
          </w:p>
        </w:tc>
        <w:tc>
          <w:tcPr>
            <w:tcW w:w="861" w:type="pct"/>
          </w:tcPr>
          <w:p w14:paraId="419DFDC3" w14:textId="77777777" w:rsidR="008A218E" w:rsidRPr="008F2589" w:rsidRDefault="008A218E" w:rsidP="00DF6B8C">
            <w:pPr>
              <w:pStyle w:val="BodyText"/>
              <w:rPr>
                <w:sz w:val="20"/>
              </w:rPr>
            </w:pPr>
          </w:p>
        </w:tc>
      </w:tr>
      <w:tr w:rsidR="00DF6B8C" w:rsidRPr="008F2589" w14:paraId="568748BD" w14:textId="77777777" w:rsidTr="00DF6B8C">
        <w:tc>
          <w:tcPr>
            <w:tcW w:w="730" w:type="pct"/>
          </w:tcPr>
          <w:p w14:paraId="22A862A1" w14:textId="77777777" w:rsidR="008A218E" w:rsidRPr="008F2589" w:rsidRDefault="008A218E" w:rsidP="00DF6B8C">
            <w:pPr>
              <w:pStyle w:val="BodyText"/>
              <w:rPr>
                <w:sz w:val="20"/>
              </w:rPr>
            </w:pPr>
          </w:p>
        </w:tc>
        <w:tc>
          <w:tcPr>
            <w:tcW w:w="730" w:type="pct"/>
          </w:tcPr>
          <w:p w14:paraId="30DC76F5" w14:textId="77777777" w:rsidR="008A218E" w:rsidRPr="008F2589" w:rsidRDefault="008A218E" w:rsidP="00DF6B8C">
            <w:pPr>
              <w:pStyle w:val="BodyText"/>
              <w:rPr>
                <w:sz w:val="20"/>
              </w:rPr>
            </w:pPr>
          </w:p>
        </w:tc>
        <w:tc>
          <w:tcPr>
            <w:tcW w:w="798" w:type="pct"/>
          </w:tcPr>
          <w:p w14:paraId="14CC5EE3" w14:textId="77777777" w:rsidR="008A218E" w:rsidRPr="008F2589" w:rsidRDefault="008A218E" w:rsidP="00DF6B8C">
            <w:pPr>
              <w:pStyle w:val="BodyText"/>
              <w:rPr>
                <w:sz w:val="20"/>
              </w:rPr>
            </w:pPr>
          </w:p>
        </w:tc>
        <w:tc>
          <w:tcPr>
            <w:tcW w:w="580" w:type="pct"/>
          </w:tcPr>
          <w:p w14:paraId="7F60E1AF" w14:textId="77777777" w:rsidR="008A218E" w:rsidRPr="008F2589" w:rsidRDefault="008A218E" w:rsidP="00DF6B8C">
            <w:pPr>
              <w:pStyle w:val="BodyText"/>
              <w:rPr>
                <w:sz w:val="20"/>
              </w:rPr>
            </w:pPr>
          </w:p>
        </w:tc>
        <w:tc>
          <w:tcPr>
            <w:tcW w:w="651" w:type="pct"/>
          </w:tcPr>
          <w:p w14:paraId="42BEF1C2" w14:textId="77777777" w:rsidR="008A218E" w:rsidRPr="008F2589" w:rsidRDefault="008A218E" w:rsidP="00DF6B8C">
            <w:pPr>
              <w:pStyle w:val="BodyText"/>
              <w:rPr>
                <w:sz w:val="20"/>
              </w:rPr>
            </w:pPr>
          </w:p>
        </w:tc>
        <w:tc>
          <w:tcPr>
            <w:tcW w:w="651" w:type="pct"/>
          </w:tcPr>
          <w:p w14:paraId="324D6AA1" w14:textId="77777777" w:rsidR="008A218E" w:rsidRPr="008F2589" w:rsidRDefault="008A218E" w:rsidP="00DF6B8C">
            <w:pPr>
              <w:pStyle w:val="BodyText"/>
              <w:rPr>
                <w:sz w:val="20"/>
              </w:rPr>
            </w:pPr>
          </w:p>
        </w:tc>
        <w:tc>
          <w:tcPr>
            <w:tcW w:w="861" w:type="pct"/>
          </w:tcPr>
          <w:p w14:paraId="5F008372" w14:textId="77777777" w:rsidR="008A218E" w:rsidRPr="008F2589" w:rsidRDefault="008A218E" w:rsidP="00DF6B8C">
            <w:pPr>
              <w:pStyle w:val="BodyText"/>
              <w:rPr>
                <w:sz w:val="20"/>
              </w:rPr>
            </w:pPr>
          </w:p>
        </w:tc>
      </w:tr>
      <w:tr w:rsidR="00DF6B8C" w:rsidRPr="008F2589" w14:paraId="3A05BE73" w14:textId="77777777" w:rsidTr="00DF6B8C">
        <w:tc>
          <w:tcPr>
            <w:tcW w:w="730" w:type="pct"/>
          </w:tcPr>
          <w:p w14:paraId="1BCD7A71" w14:textId="77777777" w:rsidR="008A218E" w:rsidRPr="008F2589" w:rsidRDefault="008A218E" w:rsidP="00DF6B8C">
            <w:pPr>
              <w:pStyle w:val="BodyText"/>
              <w:rPr>
                <w:sz w:val="20"/>
              </w:rPr>
            </w:pPr>
          </w:p>
        </w:tc>
        <w:tc>
          <w:tcPr>
            <w:tcW w:w="730" w:type="pct"/>
          </w:tcPr>
          <w:p w14:paraId="34DF0C81" w14:textId="77777777" w:rsidR="008A218E" w:rsidRPr="008F2589" w:rsidRDefault="008A218E" w:rsidP="00DF6B8C">
            <w:pPr>
              <w:pStyle w:val="BodyText"/>
              <w:rPr>
                <w:sz w:val="20"/>
              </w:rPr>
            </w:pPr>
          </w:p>
        </w:tc>
        <w:tc>
          <w:tcPr>
            <w:tcW w:w="798" w:type="pct"/>
          </w:tcPr>
          <w:p w14:paraId="6BEF8754" w14:textId="77777777" w:rsidR="008A218E" w:rsidRPr="008F2589" w:rsidRDefault="008A218E" w:rsidP="00DF6B8C">
            <w:pPr>
              <w:pStyle w:val="BodyText"/>
              <w:rPr>
                <w:sz w:val="20"/>
              </w:rPr>
            </w:pPr>
          </w:p>
        </w:tc>
        <w:tc>
          <w:tcPr>
            <w:tcW w:w="580" w:type="pct"/>
          </w:tcPr>
          <w:p w14:paraId="5F2792E1" w14:textId="77777777" w:rsidR="008A218E" w:rsidRPr="008F2589" w:rsidRDefault="008A218E" w:rsidP="00DF6B8C">
            <w:pPr>
              <w:pStyle w:val="BodyText"/>
              <w:rPr>
                <w:sz w:val="20"/>
              </w:rPr>
            </w:pPr>
          </w:p>
        </w:tc>
        <w:tc>
          <w:tcPr>
            <w:tcW w:w="651" w:type="pct"/>
          </w:tcPr>
          <w:p w14:paraId="0C3ABB33" w14:textId="77777777" w:rsidR="008A218E" w:rsidRPr="008F2589" w:rsidRDefault="008A218E" w:rsidP="00DF6B8C">
            <w:pPr>
              <w:pStyle w:val="BodyText"/>
              <w:rPr>
                <w:sz w:val="20"/>
              </w:rPr>
            </w:pPr>
          </w:p>
        </w:tc>
        <w:tc>
          <w:tcPr>
            <w:tcW w:w="651" w:type="pct"/>
          </w:tcPr>
          <w:p w14:paraId="442C57DD" w14:textId="77777777" w:rsidR="008A218E" w:rsidRPr="008F2589" w:rsidRDefault="008A218E" w:rsidP="00DF6B8C">
            <w:pPr>
              <w:pStyle w:val="BodyText"/>
              <w:rPr>
                <w:sz w:val="20"/>
              </w:rPr>
            </w:pPr>
          </w:p>
        </w:tc>
        <w:tc>
          <w:tcPr>
            <w:tcW w:w="861" w:type="pct"/>
          </w:tcPr>
          <w:p w14:paraId="743385EF" w14:textId="77777777" w:rsidR="008A218E" w:rsidRPr="008F2589" w:rsidRDefault="008A218E" w:rsidP="00DF6B8C">
            <w:pPr>
              <w:pStyle w:val="BodyText"/>
              <w:rPr>
                <w:sz w:val="20"/>
              </w:rPr>
            </w:pPr>
          </w:p>
        </w:tc>
      </w:tr>
    </w:tbl>
    <w:p w14:paraId="1135936D" w14:textId="77777777" w:rsidR="0002480D" w:rsidRDefault="0002480D" w:rsidP="00AF4FC8">
      <w:pPr>
        <w:pStyle w:val="Subtitle"/>
        <w:numPr>
          <w:ilvl w:val="0"/>
          <w:numId w:val="0"/>
        </w:numPr>
        <w:rPr>
          <w:sz w:val="22"/>
          <w:szCs w:val="22"/>
        </w:rPr>
        <w:sectPr w:rsidR="0002480D" w:rsidSect="003F5F10">
          <w:pgSz w:w="16838" w:h="11906" w:orient="landscape"/>
          <w:pgMar w:top="1304" w:right="851" w:bottom="1304" w:left="851" w:header="720" w:footer="720" w:gutter="0"/>
          <w:cols w:space="720"/>
          <w:docGrid w:linePitch="272"/>
        </w:sectPr>
      </w:pPr>
    </w:p>
    <w:p w14:paraId="4F65686E" w14:textId="26A0A130" w:rsidR="00C72594" w:rsidRPr="00D924E8" w:rsidRDefault="00D924E8" w:rsidP="00D924E8">
      <w:pPr>
        <w:pStyle w:val="Subtitle"/>
        <w:numPr>
          <w:ilvl w:val="0"/>
          <w:numId w:val="0"/>
        </w:numPr>
        <w:rPr>
          <w:sz w:val="36"/>
          <w:szCs w:val="36"/>
        </w:rPr>
      </w:pPr>
      <w:r w:rsidRPr="00D924E8">
        <w:rPr>
          <w:sz w:val="36"/>
          <w:szCs w:val="36"/>
        </w:rPr>
        <w:lastRenderedPageBreak/>
        <w:t xml:space="preserve">Annex </w:t>
      </w:r>
      <w:r w:rsidR="007E45EB">
        <w:rPr>
          <w:sz w:val="36"/>
          <w:szCs w:val="36"/>
        </w:rPr>
        <w:t>4</w:t>
      </w:r>
      <w:r w:rsidRPr="00D924E8">
        <w:rPr>
          <w:sz w:val="36"/>
          <w:szCs w:val="36"/>
        </w:rPr>
        <w:t xml:space="preserve"> </w:t>
      </w:r>
      <w:r w:rsidR="00C47C67" w:rsidRPr="00D924E8">
        <w:rPr>
          <w:sz w:val="36"/>
          <w:szCs w:val="36"/>
        </w:rPr>
        <w:t>Darwin</w:t>
      </w:r>
      <w:r w:rsidR="00BC4A15">
        <w:rPr>
          <w:sz w:val="36"/>
          <w:szCs w:val="36"/>
        </w:rPr>
        <w:t xml:space="preserve"> Initiative</w:t>
      </w:r>
      <w:r w:rsidR="00C47C67" w:rsidRPr="00D924E8">
        <w:rPr>
          <w:sz w:val="36"/>
          <w:szCs w:val="36"/>
        </w:rPr>
        <w:t xml:space="preserve"> Contacts</w:t>
      </w:r>
    </w:p>
    <w:p w14:paraId="057C0647" w14:textId="09082882" w:rsidR="0033165F" w:rsidRDefault="00C47C67" w:rsidP="00B91CC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To assist us with future evaluation work and feedback on your report, please provide details for the main project contacts below. </w:t>
      </w:r>
      <w:bookmarkStart w:id="12" w:name="_Hlk33188114"/>
      <w:r w:rsidR="0033165F">
        <w:rPr>
          <w:rFonts w:cs="Arial"/>
          <w:szCs w:val="22"/>
        </w:rPr>
        <w:t>If you are providing personal details on behalf of someone else, please ensure that they have agreed to sharing their information with us</w:t>
      </w:r>
      <w:bookmarkEnd w:id="12"/>
      <w:r w:rsidR="0033165F">
        <w:rPr>
          <w:rFonts w:cs="Arial"/>
          <w:szCs w:val="22"/>
        </w:rPr>
        <w:t>.</w:t>
      </w:r>
    </w:p>
    <w:p w14:paraId="006427C5" w14:textId="3225E2DB" w:rsidR="00C47C67" w:rsidRDefault="00C47C67" w:rsidP="00B91CC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add new sections to the table if you are able to provide contact information for more people than there are sections below.</w:t>
      </w:r>
    </w:p>
    <w:p w14:paraId="5BCF4E0B" w14:textId="21E288DB" w:rsidR="00DA0719" w:rsidRPr="00DA0719" w:rsidRDefault="00DA0719" w:rsidP="00B91CCE">
      <w:pPr>
        <w:pStyle w:val="BodyText2"/>
        <w:pBdr>
          <w:top w:val="none" w:sz="0" w:space="0" w:color="auto"/>
          <w:left w:val="none" w:sz="0" w:space="0" w:color="auto"/>
          <w:bottom w:val="none" w:sz="0" w:space="0" w:color="auto"/>
          <w:right w:val="none" w:sz="0" w:space="0" w:color="auto"/>
        </w:pBdr>
      </w:pPr>
      <w:bookmarkStart w:id="13" w:name="_Hlk3548557"/>
      <w:r>
        <w:t xml:space="preserve">Please see our Privacy Notice on how contact details will be used and stored: </w:t>
      </w:r>
      <w:hyperlink r:id="rId25" w:history="1">
        <w:r w:rsidR="00A64E1D" w:rsidRPr="00832140">
          <w:rPr>
            <w:rStyle w:val="Hyperlink"/>
          </w:rPr>
          <w:t>https://www.darwininitiative.org.uk/privacy-policy/</w:t>
        </w:r>
      </w:hyperlink>
      <w:r>
        <w:t xml:space="preserve">. </w:t>
      </w:r>
      <w:bookmarkEnd w:id="1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C47C67" w:rsidRPr="002106ED" w14:paraId="7206B1F5" w14:textId="2E944B76" w:rsidTr="005F5F98">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5661F2" w14:textId="5A2C9CBB" w:rsidR="00C47C67" w:rsidRPr="002106ED" w:rsidRDefault="00C47C67" w:rsidP="00C47C67">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15F84F4B" w14:textId="7C85A83E" w:rsidR="00C47C67" w:rsidRPr="002106ED" w:rsidRDefault="00C47C67" w:rsidP="00C47C67">
            <w:pPr>
              <w:pStyle w:val="BodyText"/>
              <w:rPr>
                <w:rFonts w:cs="Arial"/>
                <w:szCs w:val="22"/>
              </w:rPr>
            </w:pPr>
          </w:p>
        </w:tc>
      </w:tr>
      <w:tr w:rsidR="00C47C67" w:rsidRPr="002106ED" w14:paraId="50557CBD" w14:textId="7C9BB43C" w:rsidTr="005F5F98">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5E5E950" w14:textId="7B7A7342" w:rsidR="00C47C67" w:rsidRPr="002106ED" w:rsidRDefault="00C47C67" w:rsidP="00C47C67">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6034455A" w14:textId="23A49959" w:rsidR="00C47C67" w:rsidRPr="002106ED" w:rsidRDefault="00C47C67" w:rsidP="00C47C67">
            <w:pPr>
              <w:pStyle w:val="BodyText"/>
              <w:rPr>
                <w:rFonts w:cs="Arial"/>
                <w:szCs w:val="22"/>
              </w:rPr>
            </w:pPr>
          </w:p>
        </w:tc>
      </w:tr>
      <w:tr w:rsidR="00AE2118" w:rsidRPr="002106ED" w14:paraId="0802F2AA" w14:textId="4A5E5D21" w:rsidTr="00AE2118">
        <w:trPr>
          <w:cantSplit/>
        </w:trPr>
        <w:tc>
          <w:tcPr>
            <w:tcW w:w="5000" w:type="pct"/>
            <w:gridSpan w:val="2"/>
            <w:tcBorders>
              <w:top w:val="single" w:sz="6" w:space="0" w:color="auto"/>
              <w:left w:val="single" w:sz="6" w:space="0" w:color="auto"/>
              <w:bottom w:val="single" w:sz="6" w:space="0" w:color="auto"/>
              <w:right w:val="single" w:sz="6" w:space="0" w:color="auto"/>
            </w:tcBorders>
          </w:tcPr>
          <w:p w14:paraId="4A610B7F" w14:textId="7C5E57E1" w:rsidR="00AE2118" w:rsidRPr="002106ED" w:rsidRDefault="00AE2118" w:rsidP="00C47C67">
            <w:pPr>
              <w:pStyle w:val="BodyText"/>
              <w:rPr>
                <w:rFonts w:cs="Arial"/>
                <w:szCs w:val="22"/>
              </w:rPr>
            </w:pPr>
          </w:p>
        </w:tc>
      </w:tr>
      <w:tr w:rsidR="00C47C67" w:rsidRPr="002106ED" w14:paraId="259F615D" w14:textId="4213B6D7"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742409F8" w14:textId="524527C6" w:rsidR="00C47C67" w:rsidRPr="002106ED" w:rsidRDefault="00B91CCE" w:rsidP="00656E91">
            <w:pPr>
              <w:pStyle w:val="BodyText"/>
              <w:rPr>
                <w:rFonts w:cs="Arial"/>
                <w:szCs w:val="22"/>
              </w:rPr>
            </w:pPr>
            <w:r w:rsidRPr="002106ED">
              <w:rPr>
                <w:rFonts w:cs="Arial"/>
                <w:b/>
                <w:szCs w:val="22"/>
              </w:rPr>
              <w:t>Project</w:t>
            </w:r>
            <w:r w:rsidR="00C47C67" w:rsidRPr="002106ED">
              <w:rPr>
                <w:rFonts w:cs="Arial"/>
                <w:b/>
                <w:szCs w:val="22"/>
              </w:rPr>
              <w:t xml:space="preserve"> Leader Details</w:t>
            </w:r>
          </w:p>
        </w:tc>
      </w:tr>
      <w:tr w:rsidR="00C47C67" w:rsidRPr="002106ED" w14:paraId="75B5EC42" w14:textId="0A8B076C" w:rsidTr="00B91CCE">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E66E069" w14:textId="610E49B1" w:rsidR="00C47C67" w:rsidRPr="002106ED" w:rsidRDefault="00C47C67" w:rsidP="00C47C67">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7BBBFBC0" w14:textId="7C2DF7DE" w:rsidR="00C47C67" w:rsidRPr="002106ED" w:rsidRDefault="00C47C67" w:rsidP="00C47C67">
            <w:pPr>
              <w:pStyle w:val="BodyText"/>
              <w:rPr>
                <w:rFonts w:cs="Arial"/>
                <w:szCs w:val="22"/>
              </w:rPr>
            </w:pPr>
          </w:p>
        </w:tc>
      </w:tr>
      <w:tr w:rsidR="00C47C67" w:rsidRPr="002106ED" w14:paraId="0EEA969C" w14:textId="1E74DDF2" w:rsidTr="00B91CCE">
        <w:trPr>
          <w:cantSplit/>
        </w:trPr>
        <w:tc>
          <w:tcPr>
            <w:tcW w:w="1728" w:type="pct"/>
            <w:tcBorders>
              <w:top w:val="single" w:sz="6" w:space="0" w:color="auto"/>
              <w:left w:val="single" w:sz="6" w:space="0" w:color="auto"/>
              <w:bottom w:val="single" w:sz="6" w:space="0" w:color="auto"/>
              <w:right w:val="single" w:sz="6" w:space="0" w:color="auto"/>
            </w:tcBorders>
          </w:tcPr>
          <w:p w14:paraId="5F359563" w14:textId="35BC313A" w:rsidR="00C47C67" w:rsidRPr="002106ED" w:rsidRDefault="00C47C67" w:rsidP="00C47C67">
            <w:pPr>
              <w:pStyle w:val="BodyText"/>
              <w:rPr>
                <w:rFonts w:cs="Arial"/>
                <w:szCs w:val="22"/>
              </w:rPr>
            </w:pPr>
            <w:r w:rsidRPr="002106ED">
              <w:rPr>
                <w:rFonts w:cs="Arial"/>
                <w:szCs w:val="22"/>
              </w:rPr>
              <w:t>Role within Darwin</w:t>
            </w:r>
            <w:r w:rsidR="00A64E1D">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25B0E915" w14:textId="08902F57" w:rsidR="00C47C67" w:rsidRPr="002106ED" w:rsidRDefault="00C47C67" w:rsidP="00C47C67">
            <w:pPr>
              <w:pStyle w:val="BodyText"/>
              <w:rPr>
                <w:rFonts w:cs="Arial"/>
                <w:szCs w:val="22"/>
              </w:rPr>
            </w:pPr>
          </w:p>
        </w:tc>
      </w:tr>
      <w:tr w:rsidR="00C47C67" w:rsidRPr="002106ED" w14:paraId="3E023C6F" w14:textId="4CC6461B" w:rsidTr="00B91CCE">
        <w:trPr>
          <w:cantSplit/>
        </w:trPr>
        <w:tc>
          <w:tcPr>
            <w:tcW w:w="1728" w:type="pct"/>
            <w:tcBorders>
              <w:top w:val="single" w:sz="6" w:space="0" w:color="auto"/>
              <w:left w:val="single" w:sz="6" w:space="0" w:color="auto"/>
              <w:bottom w:val="single" w:sz="6" w:space="0" w:color="auto"/>
              <w:right w:val="single" w:sz="6" w:space="0" w:color="auto"/>
            </w:tcBorders>
          </w:tcPr>
          <w:p w14:paraId="58A09931" w14:textId="56B8F422"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2421C152" w14:textId="107AA986" w:rsidR="00C47C67" w:rsidRPr="002106ED" w:rsidRDefault="00C47C67" w:rsidP="00C47C67">
            <w:pPr>
              <w:pStyle w:val="BodyText"/>
              <w:rPr>
                <w:rFonts w:cs="Arial"/>
                <w:szCs w:val="22"/>
              </w:rPr>
            </w:pPr>
          </w:p>
        </w:tc>
      </w:tr>
      <w:tr w:rsidR="00C47C67" w:rsidRPr="002106ED" w14:paraId="66B7BB76" w14:textId="228829F9" w:rsidTr="00B91CCE">
        <w:trPr>
          <w:cantSplit/>
        </w:trPr>
        <w:tc>
          <w:tcPr>
            <w:tcW w:w="1728" w:type="pct"/>
            <w:tcBorders>
              <w:top w:val="single" w:sz="6" w:space="0" w:color="auto"/>
              <w:left w:val="single" w:sz="6" w:space="0" w:color="auto"/>
              <w:bottom w:val="single" w:sz="6" w:space="0" w:color="auto"/>
              <w:right w:val="single" w:sz="6" w:space="0" w:color="auto"/>
            </w:tcBorders>
          </w:tcPr>
          <w:p w14:paraId="76D53966" w14:textId="573446DF" w:rsidR="00C47C67" w:rsidRPr="002106ED" w:rsidRDefault="00C47C67" w:rsidP="00C47C67">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6D07FE68" w14:textId="0B8FB10E" w:rsidR="00C47C67" w:rsidRPr="002106ED" w:rsidRDefault="00C47C67" w:rsidP="00C47C67">
            <w:pPr>
              <w:pStyle w:val="BodyText"/>
              <w:rPr>
                <w:rFonts w:cs="Arial"/>
                <w:szCs w:val="22"/>
              </w:rPr>
            </w:pPr>
          </w:p>
        </w:tc>
      </w:tr>
      <w:tr w:rsidR="00C47C67" w:rsidRPr="002106ED" w14:paraId="733BD969" w14:textId="277C9BFB" w:rsidTr="00B91CCE">
        <w:trPr>
          <w:cantSplit/>
        </w:trPr>
        <w:tc>
          <w:tcPr>
            <w:tcW w:w="1728" w:type="pct"/>
            <w:tcBorders>
              <w:top w:val="single" w:sz="6" w:space="0" w:color="auto"/>
              <w:left w:val="single" w:sz="6" w:space="0" w:color="auto"/>
              <w:bottom w:val="single" w:sz="6" w:space="0" w:color="auto"/>
              <w:right w:val="single" w:sz="6" w:space="0" w:color="auto"/>
            </w:tcBorders>
          </w:tcPr>
          <w:p w14:paraId="319F9C6C" w14:textId="7AC6D7D1" w:rsidR="00C47C67" w:rsidRPr="002106ED" w:rsidRDefault="00C47C67" w:rsidP="00C47C67">
            <w:pPr>
              <w:pStyle w:val="BodyText"/>
              <w:rPr>
                <w:rFonts w:cs="Arial"/>
                <w:szCs w:val="22"/>
              </w:rPr>
            </w:pPr>
            <w:r w:rsidRPr="002106ED">
              <w:rPr>
                <w:rFonts w:cs="Arial"/>
                <w:szCs w:val="22"/>
              </w:rPr>
              <w:t>Fax</w:t>
            </w:r>
            <w:r w:rsidR="00B05157" w:rsidRPr="002106ED">
              <w:rPr>
                <w:rFonts w:cs="Arial"/>
                <w:szCs w:val="22"/>
              </w:rPr>
              <w:t>/Skype</w:t>
            </w:r>
          </w:p>
        </w:tc>
        <w:tc>
          <w:tcPr>
            <w:tcW w:w="3272" w:type="pct"/>
            <w:tcBorders>
              <w:top w:val="single" w:sz="6" w:space="0" w:color="auto"/>
              <w:left w:val="single" w:sz="6" w:space="0" w:color="auto"/>
              <w:bottom w:val="single" w:sz="6" w:space="0" w:color="auto"/>
              <w:right w:val="single" w:sz="6" w:space="0" w:color="auto"/>
            </w:tcBorders>
          </w:tcPr>
          <w:p w14:paraId="5340AD0E" w14:textId="39525B12" w:rsidR="00C47C67" w:rsidRPr="002106ED" w:rsidRDefault="00C47C67" w:rsidP="00C47C67">
            <w:pPr>
              <w:pStyle w:val="BodyText"/>
              <w:rPr>
                <w:rFonts w:cs="Arial"/>
                <w:szCs w:val="22"/>
              </w:rPr>
            </w:pPr>
          </w:p>
        </w:tc>
      </w:tr>
      <w:tr w:rsidR="00C47C67" w:rsidRPr="002106ED" w14:paraId="4FAE8378" w14:textId="693CCAB6" w:rsidTr="00B91CCE">
        <w:trPr>
          <w:cantSplit/>
        </w:trPr>
        <w:tc>
          <w:tcPr>
            <w:tcW w:w="1728" w:type="pct"/>
            <w:tcBorders>
              <w:top w:val="single" w:sz="6" w:space="0" w:color="auto"/>
              <w:left w:val="single" w:sz="6" w:space="0" w:color="auto"/>
              <w:bottom w:val="single" w:sz="6" w:space="0" w:color="auto"/>
              <w:right w:val="single" w:sz="6" w:space="0" w:color="auto"/>
            </w:tcBorders>
          </w:tcPr>
          <w:p w14:paraId="5A107D7D" w14:textId="19F37829"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5AB176D" w14:textId="2C558E31" w:rsidR="00C47C67" w:rsidRPr="002106ED" w:rsidRDefault="00C47C67" w:rsidP="00C47C67">
            <w:pPr>
              <w:pStyle w:val="BodyText"/>
              <w:rPr>
                <w:rFonts w:cs="Arial"/>
                <w:szCs w:val="22"/>
              </w:rPr>
            </w:pPr>
          </w:p>
        </w:tc>
      </w:tr>
      <w:tr w:rsidR="00C47C67" w:rsidRPr="002106ED" w14:paraId="2C0F76FB" w14:textId="23BA1A1E"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4F66862" w14:textId="26945629" w:rsidR="00C47C67" w:rsidRPr="002106ED" w:rsidRDefault="00C47C67" w:rsidP="00C47C67">
            <w:pPr>
              <w:pStyle w:val="BodyText"/>
              <w:rPr>
                <w:rFonts w:cs="Arial"/>
                <w:szCs w:val="22"/>
              </w:rPr>
            </w:pPr>
            <w:r w:rsidRPr="002106ED">
              <w:rPr>
                <w:rFonts w:cs="Arial"/>
                <w:b/>
                <w:szCs w:val="22"/>
              </w:rPr>
              <w:t>Partner 1</w:t>
            </w:r>
          </w:p>
        </w:tc>
      </w:tr>
      <w:tr w:rsidR="00C47C67" w:rsidRPr="002106ED" w14:paraId="0A961066" w14:textId="590ADBB4" w:rsidTr="00B91CCE">
        <w:trPr>
          <w:cantSplit/>
        </w:trPr>
        <w:tc>
          <w:tcPr>
            <w:tcW w:w="1728" w:type="pct"/>
            <w:tcBorders>
              <w:top w:val="single" w:sz="6" w:space="0" w:color="auto"/>
              <w:left w:val="single" w:sz="6" w:space="0" w:color="auto"/>
              <w:bottom w:val="single" w:sz="6" w:space="0" w:color="auto"/>
              <w:right w:val="single" w:sz="6" w:space="0" w:color="auto"/>
            </w:tcBorders>
          </w:tcPr>
          <w:p w14:paraId="68544CEE" w14:textId="5B15EEFF" w:rsidR="00C47C67" w:rsidRPr="002106ED" w:rsidRDefault="00C47C67" w:rsidP="00C47C67">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051826D3" w14:textId="737E8D97" w:rsidR="00C47C67" w:rsidRPr="002106ED" w:rsidRDefault="00C47C67" w:rsidP="00C47C67">
            <w:pPr>
              <w:pStyle w:val="BodyText"/>
              <w:rPr>
                <w:rFonts w:cs="Arial"/>
                <w:szCs w:val="22"/>
              </w:rPr>
            </w:pPr>
          </w:p>
        </w:tc>
      </w:tr>
      <w:tr w:rsidR="00C47C67" w:rsidRPr="002106ED" w14:paraId="26CED9AA" w14:textId="766B3043" w:rsidTr="00B91CCE">
        <w:trPr>
          <w:cantSplit/>
        </w:trPr>
        <w:tc>
          <w:tcPr>
            <w:tcW w:w="1728" w:type="pct"/>
            <w:tcBorders>
              <w:top w:val="single" w:sz="6" w:space="0" w:color="auto"/>
              <w:left w:val="single" w:sz="6" w:space="0" w:color="auto"/>
              <w:bottom w:val="single" w:sz="6" w:space="0" w:color="auto"/>
              <w:right w:val="single" w:sz="6" w:space="0" w:color="auto"/>
            </w:tcBorders>
          </w:tcPr>
          <w:p w14:paraId="39FFBED2" w14:textId="3897CF1E" w:rsidR="00C47C67" w:rsidRPr="002106ED" w:rsidRDefault="00C47C67" w:rsidP="00C47C67">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34846BF" w14:textId="32F1843F" w:rsidR="00C47C67" w:rsidRPr="002106ED" w:rsidRDefault="00C47C67" w:rsidP="00C47C67">
            <w:pPr>
              <w:pStyle w:val="BodyText"/>
              <w:rPr>
                <w:rFonts w:cs="Arial"/>
                <w:szCs w:val="22"/>
              </w:rPr>
            </w:pPr>
          </w:p>
        </w:tc>
      </w:tr>
      <w:tr w:rsidR="00C47C67" w:rsidRPr="002106ED" w14:paraId="34B65B09" w14:textId="0763663A" w:rsidTr="00B91CCE">
        <w:trPr>
          <w:cantSplit/>
        </w:trPr>
        <w:tc>
          <w:tcPr>
            <w:tcW w:w="1728" w:type="pct"/>
            <w:tcBorders>
              <w:top w:val="single" w:sz="6" w:space="0" w:color="auto"/>
              <w:left w:val="single" w:sz="6" w:space="0" w:color="auto"/>
              <w:bottom w:val="single" w:sz="6" w:space="0" w:color="auto"/>
              <w:right w:val="single" w:sz="6" w:space="0" w:color="auto"/>
            </w:tcBorders>
          </w:tcPr>
          <w:p w14:paraId="68812526" w14:textId="21B63E56" w:rsidR="00C47C67" w:rsidRPr="002106ED" w:rsidRDefault="00C47C67" w:rsidP="00C47C67">
            <w:pPr>
              <w:pStyle w:val="BodyText"/>
              <w:rPr>
                <w:rFonts w:cs="Arial"/>
                <w:szCs w:val="22"/>
              </w:rPr>
            </w:pPr>
            <w:r w:rsidRPr="002106ED">
              <w:rPr>
                <w:rFonts w:cs="Arial"/>
                <w:szCs w:val="22"/>
              </w:rPr>
              <w:t>Role within Darwin</w:t>
            </w:r>
            <w:r w:rsidR="00A64E1D">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D7B0D34" w14:textId="5E0F2DF8" w:rsidR="00C47C67" w:rsidRPr="002106ED" w:rsidRDefault="00C47C67" w:rsidP="00C47C67">
            <w:pPr>
              <w:pStyle w:val="BodyText"/>
              <w:rPr>
                <w:rFonts w:cs="Arial"/>
                <w:szCs w:val="22"/>
              </w:rPr>
            </w:pPr>
          </w:p>
        </w:tc>
      </w:tr>
      <w:tr w:rsidR="00C47C67" w:rsidRPr="002106ED" w14:paraId="655CE0F3" w14:textId="561FA893" w:rsidTr="00B91CCE">
        <w:trPr>
          <w:cantSplit/>
        </w:trPr>
        <w:tc>
          <w:tcPr>
            <w:tcW w:w="1728" w:type="pct"/>
            <w:tcBorders>
              <w:top w:val="single" w:sz="6" w:space="0" w:color="auto"/>
              <w:left w:val="single" w:sz="6" w:space="0" w:color="auto"/>
              <w:bottom w:val="single" w:sz="6" w:space="0" w:color="auto"/>
              <w:right w:val="single" w:sz="6" w:space="0" w:color="auto"/>
            </w:tcBorders>
          </w:tcPr>
          <w:p w14:paraId="52CF2543" w14:textId="69E141F7"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6FD54FA2" w14:textId="01AC9D6A" w:rsidR="00C47C67" w:rsidRPr="002106ED" w:rsidRDefault="00C47C67" w:rsidP="00C47C67">
            <w:pPr>
              <w:pStyle w:val="BodyText"/>
              <w:rPr>
                <w:rFonts w:cs="Arial"/>
                <w:szCs w:val="22"/>
              </w:rPr>
            </w:pPr>
          </w:p>
        </w:tc>
      </w:tr>
      <w:tr w:rsidR="00C47C67" w:rsidRPr="002106ED" w14:paraId="650619F2" w14:textId="0453B673" w:rsidTr="00B91CCE">
        <w:trPr>
          <w:cantSplit/>
        </w:trPr>
        <w:tc>
          <w:tcPr>
            <w:tcW w:w="1728" w:type="pct"/>
            <w:tcBorders>
              <w:top w:val="single" w:sz="6" w:space="0" w:color="auto"/>
              <w:left w:val="single" w:sz="6" w:space="0" w:color="auto"/>
              <w:bottom w:val="single" w:sz="6" w:space="0" w:color="auto"/>
              <w:right w:val="single" w:sz="6" w:space="0" w:color="auto"/>
            </w:tcBorders>
          </w:tcPr>
          <w:p w14:paraId="372EC815" w14:textId="3C4EC8C6" w:rsidR="00C47C67" w:rsidRPr="002106ED" w:rsidRDefault="00C47C67" w:rsidP="00C47C67">
            <w:pPr>
              <w:pStyle w:val="BodyText"/>
              <w:rPr>
                <w:rFonts w:cs="Arial"/>
                <w:szCs w:val="22"/>
              </w:rPr>
            </w:pPr>
            <w:r w:rsidRPr="002106ED">
              <w:rPr>
                <w:rFonts w:cs="Arial"/>
                <w:szCs w:val="22"/>
              </w:rPr>
              <w:t>Fax</w:t>
            </w:r>
            <w:r w:rsidR="00B05157" w:rsidRPr="002106ED">
              <w:rPr>
                <w:rFonts w:cs="Arial"/>
                <w:szCs w:val="22"/>
              </w:rPr>
              <w:t>/Skype</w:t>
            </w:r>
          </w:p>
        </w:tc>
        <w:tc>
          <w:tcPr>
            <w:tcW w:w="3272" w:type="pct"/>
            <w:tcBorders>
              <w:top w:val="single" w:sz="6" w:space="0" w:color="auto"/>
              <w:left w:val="single" w:sz="6" w:space="0" w:color="auto"/>
              <w:bottom w:val="single" w:sz="6" w:space="0" w:color="auto"/>
              <w:right w:val="single" w:sz="6" w:space="0" w:color="auto"/>
            </w:tcBorders>
          </w:tcPr>
          <w:p w14:paraId="18BEA67F" w14:textId="35792A2C" w:rsidR="00C47C67" w:rsidRPr="002106ED" w:rsidRDefault="00C47C67" w:rsidP="00C47C67">
            <w:pPr>
              <w:pStyle w:val="BodyText"/>
              <w:rPr>
                <w:rFonts w:cs="Arial"/>
                <w:szCs w:val="22"/>
              </w:rPr>
            </w:pPr>
          </w:p>
        </w:tc>
      </w:tr>
      <w:tr w:rsidR="00C47C67" w:rsidRPr="002106ED" w14:paraId="1E315FDF" w14:textId="69E174DF" w:rsidTr="00B91CCE">
        <w:trPr>
          <w:cantSplit/>
        </w:trPr>
        <w:tc>
          <w:tcPr>
            <w:tcW w:w="1728" w:type="pct"/>
            <w:tcBorders>
              <w:top w:val="single" w:sz="6" w:space="0" w:color="auto"/>
              <w:left w:val="single" w:sz="6" w:space="0" w:color="auto"/>
              <w:bottom w:val="single" w:sz="6" w:space="0" w:color="auto"/>
              <w:right w:val="single" w:sz="6" w:space="0" w:color="auto"/>
            </w:tcBorders>
          </w:tcPr>
          <w:p w14:paraId="361E4184" w14:textId="645CFEB7"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1C42E4F" w14:textId="5EA48DD1" w:rsidR="00C47C67" w:rsidRPr="002106ED" w:rsidRDefault="00C47C67" w:rsidP="00C47C67">
            <w:pPr>
              <w:pStyle w:val="BodyText"/>
              <w:rPr>
                <w:rFonts w:cs="Arial"/>
                <w:szCs w:val="22"/>
              </w:rPr>
            </w:pPr>
          </w:p>
        </w:tc>
      </w:tr>
      <w:tr w:rsidR="00C47C67" w:rsidRPr="002106ED" w14:paraId="5FCD20F4" w14:textId="2C774F20"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737B950" w14:textId="00F0AF07" w:rsidR="00C47C67" w:rsidRPr="002106ED" w:rsidRDefault="00C47C67" w:rsidP="00B91CCE">
            <w:pPr>
              <w:pStyle w:val="BodyText"/>
              <w:rPr>
                <w:rFonts w:cs="Arial"/>
                <w:szCs w:val="22"/>
              </w:rPr>
            </w:pPr>
            <w:r w:rsidRPr="002106ED">
              <w:rPr>
                <w:rFonts w:cs="Arial"/>
                <w:b/>
                <w:szCs w:val="22"/>
              </w:rPr>
              <w:t xml:space="preserve">Partner 2 </w:t>
            </w:r>
            <w:r w:rsidR="00B91CCE" w:rsidRPr="002106ED">
              <w:rPr>
                <w:rFonts w:cs="Arial"/>
                <w:b/>
                <w:szCs w:val="22"/>
              </w:rPr>
              <w:t>etc.</w:t>
            </w:r>
          </w:p>
        </w:tc>
      </w:tr>
      <w:tr w:rsidR="00C47C67" w:rsidRPr="002106ED" w14:paraId="28A3F817" w14:textId="11D727B1" w:rsidTr="00B91CCE">
        <w:trPr>
          <w:cantSplit/>
        </w:trPr>
        <w:tc>
          <w:tcPr>
            <w:tcW w:w="1728" w:type="pct"/>
            <w:tcBorders>
              <w:top w:val="single" w:sz="6" w:space="0" w:color="auto"/>
              <w:left w:val="single" w:sz="6" w:space="0" w:color="auto"/>
              <w:bottom w:val="single" w:sz="6" w:space="0" w:color="auto"/>
              <w:right w:val="single" w:sz="6" w:space="0" w:color="auto"/>
            </w:tcBorders>
          </w:tcPr>
          <w:p w14:paraId="5B762A3F" w14:textId="7B3CF5FC" w:rsidR="00C47C67" w:rsidRPr="002106ED" w:rsidRDefault="00C47C67" w:rsidP="00C47C67">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5F3FAB85" w14:textId="6CB5B46A" w:rsidR="00C47C67" w:rsidRPr="002106ED" w:rsidRDefault="00C47C67" w:rsidP="00C47C67">
            <w:pPr>
              <w:pStyle w:val="BodyText"/>
              <w:rPr>
                <w:rFonts w:cs="Arial"/>
                <w:szCs w:val="22"/>
              </w:rPr>
            </w:pPr>
          </w:p>
        </w:tc>
      </w:tr>
      <w:tr w:rsidR="00C47C67" w:rsidRPr="002106ED" w14:paraId="7D4ECD34" w14:textId="5B7848B9" w:rsidTr="00B91CCE">
        <w:trPr>
          <w:cantSplit/>
        </w:trPr>
        <w:tc>
          <w:tcPr>
            <w:tcW w:w="1728" w:type="pct"/>
            <w:tcBorders>
              <w:top w:val="single" w:sz="6" w:space="0" w:color="auto"/>
              <w:left w:val="single" w:sz="6" w:space="0" w:color="auto"/>
              <w:bottom w:val="single" w:sz="6" w:space="0" w:color="auto"/>
              <w:right w:val="single" w:sz="6" w:space="0" w:color="auto"/>
            </w:tcBorders>
          </w:tcPr>
          <w:p w14:paraId="35715DFA" w14:textId="40FD10E9" w:rsidR="00C47C67" w:rsidRPr="002106ED" w:rsidRDefault="00C47C67" w:rsidP="00C47C67">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92F0E92" w14:textId="477E831A" w:rsidR="00C47C67" w:rsidRPr="002106ED" w:rsidRDefault="00C47C67" w:rsidP="00C47C67">
            <w:pPr>
              <w:pStyle w:val="BodyText"/>
              <w:rPr>
                <w:rFonts w:cs="Arial"/>
                <w:szCs w:val="22"/>
              </w:rPr>
            </w:pPr>
          </w:p>
        </w:tc>
      </w:tr>
      <w:tr w:rsidR="00C47C67" w:rsidRPr="002106ED" w14:paraId="6FC19DED" w14:textId="4E31D982" w:rsidTr="00B91CCE">
        <w:trPr>
          <w:cantSplit/>
        </w:trPr>
        <w:tc>
          <w:tcPr>
            <w:tcW w:w="1728" w:type="pct"/>
            <w:tcBorders>
              <w:top w:val="single" w:sz="6" w:space="0" w:color="auto"/>
              <w:left w:val="single" w:sz="6" w:space="0" w:color="auto"/>
              <w:bottom w:val="single" w:sz="6" w:space="0" w:color="auto"/>
              <w:right w:val="single" w:sz="6" w:space="0" w:color="auto"/>
            </w:tcBorders>
          </w:tcPr>
          <w:p w14:paraId="53233FBF" w14:textId="05B75D78" w:rsidR="00C47C67" w:rsidRPr="002106ED" w:rsidRDefault="00C47C67" w:rsidP="00C47C67">
            <w:pPr>
              <w:pStyle w:val="BodyText"/>
              <w:rPr>
                <w:rFonts w:cs="Arial"/>
                <w:szCs w:val="22"/>
              </w:rPr>
            </w:pPr>
            <w:r w:rsidRPr="002106ED">
              <w:rPr>
                <w:rFonts w:cs="Arial"/>
                <w:szCs w:val="22"/>
              </w:rPr>
              <w:t xml:space="preserve">Role within Darwin </w:t>
            </w:r>
            <w:r w:rsidR="00A64E1D">
              <w:rPr>
                <w:rFonts w:cs="Arial"/>
                <w:szCs w:val="22"/>
              </w:rPr>
              <w:t xml:space="preserve">Initiative </w:t>
            </w:r>
            <w:r w:rsidRPr="002106ED">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0A5165F8" w14:textId="58263E53" w:rsidR="00C47C67" w:rsidRPr="002106ED" w:rsidRDefault="00C47C67" w:rsidP="00C47C67">
            <w:pPr>
              <w:pStyle w:val="BodyText"/>
              <w:rPr>
                <w:rFonts w:cs="Arial"/>
                <w:szCs w:val="22"/>
              </w:rPr>
            </w:pPr>
          </w:p>
        </w:tc>
      </w:tr>
      <w:tr w:rsidR="00C47C67" w:rsidRPr="002106ED" w14:paraId="3ACC2DF7" w14:textId="1A3926EE" w:rsidTr="00B91CCE">
        <w:trPr>
          <w:cantSplit/>
        </w:trPr>
        <w:tc>
          <w:tcPr>
            <w:tcW w:w="1728" w:type="pct"/>
            <w:tcBorders>
              <w:top w:val="single" w:sz="6" w:space="0" w:color="auto"/>
              <w:left w:val="single" w:sz="6" w:space="0" w:color="auto"/>
              <w:bottom w:val="single" w:sz="6" w:space="0" w:color="auto"/>
              <w:right w:val="single" w:sz="6" w:space="0" w:color="auto"/>
            </w:tcBorders>
          </w:tcPr>
          <w:p w14:paraId="71D48E32" w14:textId="5AEFE96B"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260132C" w14:textId="40DA8550" w:rsidR="00C47C67" w:rsidRPr="002106ED" w:rsidRDefault="00C47C67" w:rsidP="00C47C67">
            <w:pPr>
              <w:pStyle w:val="BodyText"/>
              <w:rPr>
                <w:rFonts w:cs="Arial"/>
                <w:szCs w:val="22"/>
              </w:rPr>
            </w:pPr>
          </w:p>
        </w:tc>
      </w:tr>
      <w:tr w:rsidR="00C47C67" w:rsidRPr="002106ED" w14:paraId="60681409" w14:textId="36642414" w:rsidTr="00B91CCE">
        <w:trPr>
          <w:cantSplit/>
        </w:trPr>
        <w:tc>
          <w:tcPr>
            <w:tcW w:w="1728" w:type="pct"/>
            <w:tcBorders>
              <w:top w:val="single" w:sz="6" w:space="0" w:color="auto"/>
              <w:left w:val="single" w:sz="6" w:space="0" w:color="auto"/>
              <w:bottom w:val="single" w:sz="6" w:space="0" w:color="auto"/>
              <w:right w:val="single" w:sz="6" w:space="0" w:color="auto"/>
            </w:tcBorders>
          </w:tcPr>
          <w:p w14:paraId="460C324D" w14:textId="0CFC687B" w:rsidR="00C47C67" w:rsidRPr="002106ED" w:rsidRDefault="00C47C67" w:rsidP="00C47C67">
            <w:pPr>
              <w:pStyle w:val="BodyText"/>
              <w:rPr>
                <w:rFonts w:cs="Arial"/>
                <w:szCs w:val="22"/>
              </w:rPr>
            </w:pPr>
            <w:r w:rsidRPr="002106ED">
              <w:rPr>
                <w:rFonts w:cs="Arial"/>
                <w:szCs w:val="22"/>
              </w:rPr>
              <w:t>Fax</w:t>
            </w:r>
            <w:r w:rsidR="00B05157" w:rsidRPr="002106ED">
              <w:rPr>
                <w:rFonts w:cs="Arial"/>
                <w:szCs w:val="22"/>
              </w:rPr>
              <w:t>/Skype</w:t>
            </w:r>
          </w:p>
        </w:tc>
        <w:tc>
          <w:tcPr>
            <w:tcW w:w="3272" w:type="pct"/>
            <w:tcBorders>
              <w:top w:val="single" w:sz="6" w:space="0" w:color="auto"/>
              <w:left w:val="single" w:sz="6" w:space="0" w:color="auto"/>
              <w:bottom w:val="single" w:sz="6" w:space="0" w:color="auto"/>
              <w:right w:val="single" w:sz="6" w:space="0" w:color="auto"/>
            </w:tcBorders>
          </w:tcPr>
          <w:p w14:paraId="5CF28F16" w14:textId="4A40E37E" w:rsidR="00C47C67" w:rsidRPr="002106ED" w:rsidRDefault="00C47C67" w:rsidP="00C47C67">
            <w:pPr>
              <w:pStyle w:val="BodyText"/>
              <w:rPr>
                <w:rFonts w:cs="Arial"/>
                <w:szCs w:val="22"/>
              </w:rPr>
            </w:pPr>
          </w:p>
        </w:tc>
      </w:tr>
      <w:tr w:rsidR="00C47C67" w:rsidRPr="002106ED" w14:paraId="2C1712C9" w14:textId="2CBB964A" w:rsidTr="00B91CCE">
        <w:trPr>
          <w:cantSplit/>
        </w:trPr>
        <w:tc>
          <w:tcPr>
            <w:tcW w:w="1728" w:type="pct"/>
            <w:tcBorders>
              <w:top w:val="single" w:sz="6" w:space="0" w:color="auto"/>
              <w:left w:val="single" w:sz="6" w:space="0" w:color="auto"/>
              <w:bottom w:val="single" w:sz="6" w:space="0" w:color="auto"/>
              <w:right w:val="single" w:sz="6" w:space="0" w:color="auto"/>
            </w:tcBorders>
          </w:tcPr>
          <w:p w14:paraId="13D57D55" w14:textId="46A4F45B"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0035D41D" w14:textId="413F1955" w:rsidR="00C47C67" w:rsidRPr="002106ED" w:rsidRDefault="00C47C67" w:rsidP="00C47C67">
            <w:pPr>
              <w:pStyle w:val="BodyText"/>
              <w:rPr>
                <w:rFonts w:cs="Arial"/>
                <w:szCs w:val="22"/>
              </w:rPr>
            </w:pPr>
          </w:p>
        </w:tc>
      </w:tr>
    </w:tbl>
    <w:p w14:paraId="3169E332" w14:textId="43D1EC26" w:rsidR="00D95341" w:rsidRPr="00D924E8" w:rsidRDefault="00D95341" w:rsidP="00D924E8">
      <w:pPr>
        <w:pStyle w:val="Subtitle"/>
        <w:numPr>
          <w:ilvl w:val="0"/>
          <w:numId w:val="0"/>
        </w:numPr>
        <w:rPr>
          <w:sz w:val="36"/>
          <w:szCs w:val="36"/>
        </w:rPr>
      </w:pPr>
      <w:r w:rsidRPr="00966AE6">
        <w:br w:type="page"/>
      </w:r>
      <w:r w:rsidR="00D924E8" w:rsidRPr="00D924E8">
        <w:rPr>
          <w:sz w:val="36"/>
          <w:szCs w:val="36"/>
        </w:rPr>
        <w:lastRenderedPageBreak/>
        <w:t xml:space="preserve">Annex </w:t>
      </w:r>
      <w:r w:rsidR="007E45EB">
        <w:rPr>
          <w:sz w:val="36"/>
          <w:szCs w:val="36"/>
        </w:rPr>
        <w:t xml:space="preserve">5 </w:t>
      </w:r>
      <w:r w:rsidRPr="00D924E8">
        <w:rPr>
          <w:sz w:val="36"/>
          <w:szCs w:val="36"/>
        </w:rPr>
        <w:t>Supplementary material (optional but encouraged as evidence of project achievement)</w:t>
      </w:r>
    </w:p>
    <w:p w14:paraId="4C4F4A21" w14:textId="77777777" w:rsidR="00D95341" w:rsidRPr="00D95341" w:rsidRDefault="00D95341" w:rsidP="00D95341">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8DBB6E5" w14:textId="6F030DBE" w:rsidR="00D95341" w:rsidRPr="00D95341" w:rsidRDefault="00D95341" w:rsidP="00D95341">
      <w:pPr>
        <w:pStyle w:val="BodyText"/>
        <w:rPr>
          <w:color w:val="0000FF"/>
          <w:szCs w:val="22"/>
        </w:rPr>
      </w:pPr>
      <w:r w:rsidRPr="00D95341">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5C50AD">
        <w:rPr>
          <w:color w:val="0000FF"/>
          <w:szCs w:val="22"/>
        </w:rPr>
        <w:t>Final Report</w:t>
      </w:r>
      <w:r w:rsidRPr="00D95341">
        <w:rPr>
          <w:color w:val="0000FF"/>
          <w:szCs w:val="22"/>
        </w:rPr>
        <w:t xml:space="preserve"> text.</w:t>
      </w:r>
    </w:p>
    <w:p w14:paraId="7228D190" w14:textId="77777777" w:rsidR="00D95341" w:rsidRDefault="00D95341" w:rsidP="00D95341">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67C41177" w14:textId="77777777" w:rsidR="00966AE6" w:rsidRDefault="00966AE6" w:rsidP="00966AE6">
      <w:pPr>
        <w:rPr>
          <w:color w:val="0000FF"/>
          <w:szCs w:val="22"/>
        </w:rPr>
      </w:pPr>
    </w:p>
    <w:p w14:paraId="3894AF66" w14:textId="77777777" w:rsidR="00966AE6" w:rsidRDefault="00966AE6" w:rsidP="00966AE6"/>
    <w:p w14:paraId="63FC6884" w14:textId="77777777" w:rsidR="00C1173E" w:rsidRPr="00C1173E" w:rsidRDefault="00C1173E" w:rsidP="00C1173E"/>
    <w:p w14:paraId="44CC69C6" w14:textId="77777777" w:rsidR="00C1173E" w:rsidRPr="00C1173E" w:rsidRDefault="00C1173E" w:rsidP="00C1173E"/>
    <w:p w14:paraId="0E021D61" w14:textId="77777777" w:rsidR="00C1173E" w:rsidRPr="00C1173E" w:rsidRDefault="00C1173E" w:rsidP="00C1173E"/>
    <w:p w14:paraId="337F32B4" w14:textId="77777777" w:rsidR="00C1173E" w:rsidRPr="00C1173E" w:rsidRDefault="00C1173E" w:rsidP="00C1173E"/>
    <w:p w14:paraId="02F313CA" w14:textId="77777777" w:rsidR="00C1173E" w:rsidRPr="00C1173E" w:rsidRDefault="00C1173E" w:rsidP="00C1173E"/>
    <w:p w14:paraId="4EA2DF46" w14:textId="77777777" w:rsidR="00C1173E" w:rsidRPr="00C1173E" w:rsidRDefault="00C1173E" w:rsidP="00C1173E"/>
    <w:p w14:paraId="4A023814" w14:textId="77777777" w:rsidR="00C1173E" w:rsidRPr="00C1173E" w:rsidRDefault="00C1173E" w:rsidP="00C1173E"/>
    <w:p w14:paraId="5243DD4A" w14:textId="77777777" w:rsidR="00C1173E" w:rsidRPr="00C1173E" w:rsidRDefault="00C1173E" w:rsidP="00C1173E"/>
    <w:p w14:paraId="151A3DD0" w14:textId="77777777" w:rsidR="00C1173E" w:rsidRPr="00C1173E" w:rsidRDefault="00C1173E" w:rsidP="00C1173E"/>
    <w:p w14:paraId="7247E774" w14:textId="77777777" w:rsidR="00C1173E" w:rsidRPr="00C1173E" w:rsidRDefault="00C1173E" w:rsidP="00C1173E"/>
    <w:p w14:paraId="21A06FDB" w14:textId="77777777" w:rsidR="00C1173E" w:rsidRPr="00C1173E" w:rsidRDefault="00C1173E" w:rsidP="00C1173E"/>
    <w:p w14:paraId="6717393D" w14:textId="77777777" w:rsidR="00C1173E" w:rsidRPr="00C1173E" w:rsidRDefault="00C1173E" w:rsidP="00C1173E"/>
    <w:p w14:paraId="5869FAFB" w14:textId="77777777" w:rsidR="00C1173E" w:rsidRPr="00C1173E" w:rsidRDefault="00C1173E" w:rsidP="00C1173E"/>
    <w:p w14:paraId="2D2136C9" w14:textId="77777777" w:rsidR="00C1173E" w:rsidRPr="00C1173E" w:rsidRDefault="00C1173E" w:rsidP="00C1173E"/>
    <w:p w14:paraId="167A5F64" w14:textId="77777777" w:rsidR="00C1173E" w:rsidRPr="00C1173E" w:rsidRDefault="00C1173E" w:rsidP="00C1173E"/>
    <w:p w14:paraId="73C72854" w14:textId="77777777" w:rsidR="00C1173E" w:rsidRPr="00C1173E" w:rsidRDefault="00C1173E" w:rsidP="00C1173E"/>
    <w:p w14:paraId="03AA781E" w14:textId="77777777" w:rsidR="00C1173E" w:rsidRPr="00C1173E" w:rsidRDefault="00C1173E" w:rsidP="00C1173E"/>
    <w:p w14:paraId="411CB7B6" w14:textId="77777777" w:rsidR="00C1173E" w:rsidRPr="00C1173E" w:rsidRDefault="00C1173E" w:rsidP="00C1173E"/>
    <w:p w14:paraId="48C35DA6" w14:textId="77777777" w:rsidR="00C1173E" w:rsidRPr="00C1173E" w:rsidRDefault="00C1173E" w:rsidP="00C1173E"/>
    <w:p w14:paraId="541375B9" w14:textId="77777777" w:rsidR="00C1173E" w:rsidRPr="00C1173E" w:rsidRDefault="00C1173E" w:rsidP="00C1173E"/>
    <w:p w14:paraId="28CD52FA" w14:textId="77777777" w:rsidR="00C1173E" w:rsidRPr="00C1173E" w:rsidRDefault="00C1173E" w:rsidP="00C1173E"/>
    <w:p w14:paraId="3BA5F546" w14:textId="77777777" w:rsidR="00C1173E" w:rsidRPr="00C1173E" w:rsidRDefault="00C1173E" w:rsidP="00C1173E"/>
    <w:p w14:paraId="0DB31760" w14:textId="77777777" w:rsidR="00C1173E" w:rsidRPr="00C1173E" w:rsidRDefault="00C1173E" w:rsidP="00C1173E"/>
    <w:p w14:paraId="1A940977" w14:textId="77777777" w:rsidR="00C1173E" w:rsidRPr="00C1173E" w:rsidRDefault="00C1173E" w:rsidP="00C1173E"/>
    <w:p w14:paraId="61519C41" w14:textId="77777777" w:rsidR="00C1173E" w:rsidRPr="00C1173E" w:rsidRDefault="00C1173E" w:rsidP="00C1173E"/>
    <w:p w14:paraId="5DA88085" w14:textId="77777777" w:rsidR="00C1173E" w:rsidRPr="00C1173E" w:rsidRDefault="00C1173E" w:rsidP="00C1173E"/>
    <w:p w14:paraId="7E199918" w14:textId="16C9E433" w:rsidR="00C1173E" w:rsidRPr="00C1173E" w:rsidRDefault="00C1173E" w:rsidP="00C1173E">
      <w:pPr>
        <w:tabs>
          <w:tab w:val="left" w:pos="1830"/>
        </w:tabs>
        <w:sectPr w:rsidR="00C1173E" w:rsidRPr="00C1173E" w:rsidSect="0017011B">
          <w:footerReference w:type="default" r:id="rId26"/>
          <w:pgSz w:w="11909" w:h="16834" w:code="9"/>
          <w:pgMar w:top="851" w:right="1304" w:bottom="851" w:left="1304" w:header="720" w:footer="720" w:gutter="0"/>
          <w:cols w:space="720"/>
        </w:sectPr>
      </w:pPr>
      <w:r>
        <w:tab/>
      </w:r>
      <w:r>
        <w:tab/>
      </w:r>
    </w:p>
    <w:p w14:paraId="7523507F" w14:textId="77777777" w:rsidR="00D95341" w:rsidRPr="00CE151C" w:rsidRDefault="00D95341" w:rsidP="00D95341">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D95341" w14:paraId="101B6BA9" w14:textId="77777777" w:rsidTr="0017011B">
        <w:tc>
          <w:tcPr>
            <w:tcW w:w="4451" w:type="pct"/>
            <w:shd w:val="clear" w:color="auto" w:fill="auto"/>
          </w:tcPr>
          <w:p w14:paraId="70BC7E87" w14:textId="77777777" w:rsidR="00D95341" w:rsidRDefault="00D95341" w:rsidP="0017011B">
            <w:pPr>
              <w:pStyle w:val="BodyText"/>
            </w:pPr>
          </w:p>
        </w:tc>
        <w:tc>
          <w:tcPr>
            <w:tcW w:w="549" w:type="pct"/>
            <w:shd w:val="clear" w:color="auto" w:fill="auto"/>
          </w:tcPr>
          <w:p w14:paraId="0A4EE7B3" w14:textId="77777777" w:rsidR="00D95341" w:rsidRDefault="00D95341" w:rsidP="0017011B">
            <w:pPr>
              <w:pStyle w:val="BodyText"/>
              <w:ind w:left="175" w:hanging="175"/>
            </w:pPr>
            <w:r>
              <w:t>Check</w:t>
            </w:r>
          </w:p>
        </w:tc>
      </w:tr>
      <w:tr w:rsidR="00930212" w14:paraId="30DECF3A" w14:textId="77777777" w:rsidTr="0017011B">
        <w:tc>
          <w:tcPr>
            <w:tcW w:w="4451" w:type="pct"/>
            <w:shd w:val="clear" w:color="auto" w:fill="auto"/>
          </w:tcPr>
          <w:p w14:paraId="3B6FC86D" w14:textId="31B380E8" w:rsidR="00930212" w:rsidRPr="00C5376C" w:rsidRDefault="00930212" w:rsidP="00930212">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w:t>
            </w:r>
            <w:r w:rsidR="0063229D">
              <w:rPr>
                <w:bCs/>
              </w:rPr>
              <w:t xml:space="preserve">scheme, </w:t>
            </w:r>
            <w:r>
              <w:rPr>
                <w:bCs/>
              </w:rPr>
              <w:t xml:space="preserve">type of report (i.e. Annual or Final), and year) and </w:t>
            </w:r>
            <w:r>
              <w:rPr>
                <w:b/>
              </w:rPr>
              <w:t>deleted the blue guidance text</w:t>
            </w:r>
            <w:r>
              <w:rPr>
                <w:bCs/>
              </w:rPr>
              <w:t xml:space="preserve"> before submission?</w:t>
            </w:r>
          </w:p>
        </w:tc>
        <w:tc>
          <w:tcPr>
            <w:tcW w:w="549" w:type="pct"/>
            <w:shd w:val="clear" w:color="auto" w:fill="auto"/>
          </w:tcPr>
          <w:p w14:paraId="4A68C873" w14:textId="77777777" w:rsidR="00930212" w:rsidRDefault="00930212" w:rsidP="00930212">
            <w:pPr>
              <w:pStyle w:val="BodyText"/>
            </w:pPr>
          </w:p>
        </w:tc>
      </w:tr>
      <w:tr w:rsidR="00D95341" w14:paraId="2F75CB4E" w14:textId="77777777" w:rsidTr="0017011B">
        <w:tc>
          <w:tcPr>
            <w:tcW w:w="4451" w:type="pct"/>
            <w:shd w:val="clear" w:color="auto" w:fill="auto"/>
          </w:tcPr>
          <w:p w14:paraId="06FDFDA0" w14:textId="1434626D" w:rsidR="00D95341" w:rsidRDefault="00D95341" w:rsidP="0017011B">
            <w:pPr>
              <w:pStyle w:val="BodyText"/>
            </w:pPr>
            <w:r w:rsidRPr="00C5376C">
              <w:rPr>
                <w:b/>
              </w:rPr>
              <w:t xml:space="preserve">Is the report less than </w:t>
            </w:r>
            <w:r>
              <w:rPr>
                <w:b/>
              </w:rPr>
              <w:t>10</w:t>
            </w:r>
            <w:r w:rsidRPr="00C5376C">
              <w:rPr>
                <w:b/>
              </w:rPr>
              <w:t>MB?</w:t>
            </w:r>
            <w:r>
              <w:t xml:space="preserve"> If so, please email to </w:t>
            </w:r>
            <w:hyperlink r:id="rId27" w:history="1">
              <w:r w:rsidR="00FD555D" w:rsidRPr="00FD555D">
                <w:rPr>
                  <w:rStyle w:val="Hyperlink"/>
                </w:rPr>
                <w:t>BCF-Reports@niras.com</w:t>
              </w:r>
            </w:hyperlink>
            <w:r w:rsidR="00346E61">
              <w:t xml:space="preserve"> </w:t>
            </w:r>
            <w:r>
              <w:t xml:space="preserve"> putting the project number in the Subject line.</w:t>
            </w:r>
          </w:p>
        </w:tc>
        <w:tc>
          <w:tcPr>
            <w:tcW w:w="549" w:type="pct"/>
            <w:shd w:val="clear" w:color="auto" w:fill="auto"/>
          </w:tcPr>
          <w:p w14:paraId="58F7A4B0" w14:textId="77777777" w:rsidR="00D95341" w:rsidRDefault="00D95341" w:rsidP="0017011B">
            <w:pPr>
              <w:pStyle w:val="BodyText"/>
            </w:pPr>
          </w:p>
        </w:tc>
      </w:tr>
      <w:tr w:rsidR="00D95341" w14:paraId="4E6C61CC" w14:textId="77777777" w:rsidTr="0017011B">
        <w:tc>
          <w:tcPr>
            <w:tcW w:w="4451" w:type="pct"/>
            <w:shd w:val="clear" w:color="auto" w:fill="auto"/>
          </w:tcPr>
          <w:p w14:paraId="5505413B" w14:textId="1EA79E0E" w:rsidR="00D95341" w:rsidRPr="00966AE6" w:rsidRDefault="00D95341" w:rsidP="0017011B">
            <w:pPr>
              <w:pStyle w:val="BodyText"/>
            </w:pPr>
            <w:r w:rsidRPr="00966AE6">
              <w:rPr>
                <w:b/>
              </w:rPr>
              <w:t>Is your report more than 10MB?</w:t>
            </w:r>
            <w:r w:rsidRPr="00966AE6">
              <w:t xml:space="preserve"> </w:t>
            </w:r>
            <w:r w:rsidR="00741440">
              <w:t xml:space="preserve">If so, please consider the best way to submit. One zipped file, or a download option, is recommended. We can work with most online options and will be in touch if we have a problem accessing material. If unsure, please discuss with </w:t>
            </w:r>
            <w:hyperlink r:id="rId28" w:history="1">
              <w:r w:rsidR="00741440" w:rsidRPr="00805B5A">
                <w:rPr>
                  <w:rStyle w:val="Hyperlink"/>
                </w:rPr>
                <w:t>BCF-Reports@niras.com</w:t>
              </w:r>
            </w:hyperlink>
            <w:r w:rsidR="00741440">
              <w:t xml:space="preserve"> about the best way to deliver the report, putting the project number in the Subject line.</w:t>
            </w:r>
          </w:p>
        </w:tc>
        <w:tc>
          <w:tcPr>
            <w:tcW w:w="549" w:type="pct"/>
            <w:shd w:val="clear" w:color="auto" w:fill="auto"/>
          </w:tcPr>
          <w:p w14:paraId="45A462BA" w14:textId="77777777" w:rsidR="00D95341" w:rsidRDefault="00D95341" w:rsidP="0017011B">
            <w:pPr>
              <w:pStyle w:val="BodyText"/>
            </w:pPr>
          </w:p>
        </w:tc>
      </w:tr>
      <w:tr w:rsidR="009819BD" w14:paraId="5446E9F1" w14:textId="77777777" w:rsidTr="0017011B">
        <w:tc>
          <w:tcPr>
            <w:tcW w:w="4451" w:type="pct"/>
            <w:shd w:val="clear" w:color="auto" w:fill="auto"/>
          </w:tcPr>
          <w:p w14:paraId="2E76394C" w14:textId="7ED32E73" w:rsidR="009819BD" w:rsidRPr="00966AE6" w:rsidRDefault="009819BD" w:rsidP="0017011B">
            <w:pPr>
              <w:pStyle w:val="BodyText"/>
              <w:rPr>
                <w:b/>
              </w:rPr>
            </w:pPr>
            <w:r w:rsidRPr="00966AE6">
              <w:t xml:space="preserve">If you are submitting photos for </w:t>
            </w:r>
            <w:r w:rsidR="00592135" w:rsidRPr="00966AE6">
              <w:t>publicity purposes</w:t>
            </w:r>
            <w:r w:rsidRPr="00966AE6">
              <w:t xml:space="preserve">, </w:t>
            </w:r>
            <w:r w:rsidRPr="00A4177E">
              <w:rPr>
                <w:b/>
              </w:rPr>
              <w:t>do these meet the outlined requirements</w:t>
            </w:r>
            <w:r w:rsidR="00592135" w:rsidRPr="00C934EE">
              <w:rPr>
                <w:bCs/>
              </w:rPr>
              <w:t xml:space="preserve"> (see section 1</w:t>
            </w:r>
            <w:r w:rsidR="4D4B3DD4" w:rsidRPr="00C934EE">
              <w:rPr>
                <w:bCs/>
              </w:rPr>
              <w:t>4</w:t>
            </w:r>
            <w:r w:rsidR="00592135" w:rsidRPr="00C934EE">
              <w:rPr>
                <w:bCs/>
              </w:rPr>
              <w:t>)</w:t>
            </w:r>
            <w:r w:rsidR="005E1C32" w:rsidRPr="00C934EE">
              <w:rPr>
                <w:bCs/>
              </w:rPr>
              <w:t>?</w:t>
            </w:r>
          </w:p>
        </w:tc>
        <w:tc>
          <w:tcPr>
            <w:tcW w:w="549" w:type="pct"/>
            <w:shd w:val="clear" w:color="auto" w:fill="auto"/>
          </w:tcPr>
          <w:p w14:paraId="0880E7BD" w14:textId="77777777" w:rsidR="009819BD" w:rsidRDefault="009819BD" w:rsidP="0017011B">
            <w:pPr>
              <w:pStyle w:val="BodyText"/>
            </w:pPr>
          </w:p>
        </w:tc>
      </w:tr>
      <w:tr w:rsidR="00D95341" w14:paraId="243C0B96" w14:textId="77777777" w:rsidTr="0017011B">
        <w:tc>
          <w:tcPr>
            <w:tcW w:w="4451" w:type="pct"/>
            <w:shd w:val="clear" w:color="auto" w:fill="auto"/>
          </w:tcPr>
          <w:p w14:paraId="2EF09BFD" w14:textId="0FD27917" w:rsidR="00D95341" w:rsidRPr="00CD6693" w:rsidRDefault="00D95341" w:rsidP="0017011B">
            <w:pPr>
              <w:pStyle w:val="BodyText"/>
            </w:pPr>
            <w:r w:rsidRPr="00C5376C">
              <w:rPr>
                <w:b/>
              </w:rPr>
              <w:t xml:space="preserve">Have you included means of verification? </w:t>
            </w:r>
            <w:r>
              <w:t xml:space="preserve">You </w:t>
            </w:r>
            <w:r w:rsidR="00036856">
              <w:t xml:space="preserve">should </w:t>
            </w:r>
            <w:r>
              <w:t>not submit every project document, but the main outputs and a selection of the others would strengthen the report.</w:t>
            </w:r>
          </w:p>
        </w:tc>
        <w:tc>
          <w:tcPr>
            <w:tcW w:w="549" w:type="pct"/>
            <w:shd w:val="clear" w:color="auto" w:fill="auto"/>
          </w:tcPr>
          <w:p w14:paraId="5F9CFA52" w14:textId="77777777" w:rsidR="00D95341" w:rsidRDefault="00D95341" w:rsidP="0017011B">
            <w:pPr>
              <w:pStyle w:val="BodyText"/>
            </w:pPr>
          </w:p>
        </w:tc>
      </w:tr>
      <w:tr w:rsidR="0081342D" w14:paraId="77E8CA5F" w14:textId="77777777" w:rsidTr="0017011B">
        <w:tc>
          <w:tcPr>
            <w:tcW w:w="4451" w:type="pct"/>
            <w:shd w:val="clear" w:color="auto" w:fill="auto"/>
          </w:tcPr>
          <w:p w14:paraId="60049FFD" w14:textId="4CB62D48" w:rsidR="0081342D" w:rsidRDefault="0081342D" w:rsidP="0081342D">
            <w:pPr>
              <w:pStyle w:val="BodyText"/>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2C7AA3C0" w14:textId="77777777" w:rsidR="0081342D" w:rsidRDefault="0081342D" w:rsidP="0081342D">
            <w:pPr>
              <w:pStyle w:val="BodyText"/>
            </w:pPr>
          </w:p>
        </w:tc>
      </w:tr>
      <w:tr w:rsidR="0081342D" w14:paraId="34A5C23A" w14:textId="77777777" w:rsidTr="0017011B">
        <w:tc>
          <w:tcPr>
            <w:tcW w:w="4451" w:type="pct"/>
            <w:shd w:val="clear" w:color="auto" w:fill="auto"/>
          </w:tcPr>
          <w:p w14:paraId="07D21D42" w14:textId="77777777" w:rsidR="0081342D" w:rsidRDefault="0081342D" w:rsidP="0081342D">
            <w:pPr>
              <w:pStyle w:val="BodyText"/>
            </w:pPr>
            <w:r>
              <w:t>Have you involved your partners in preparation of the report and named the main contributors</w:t>
            </w:r>
          </w:p>
        </w:tc>
        <w:tc>
          <w:tcPr>
            <w:tcW w:w="549" w:type="pct"/>
            <w:shd w:val="clear" w:color="auto" w:fill="auto"/>
          </w:tcPr>
          <w:p w14:paraId="22B92AA5" w14:textId="77777777" w:rsidR="0081342D" w:rsidRDefault="0081342D" w:rsidP="0081342D">
            <w:pPr>
              <w:pStyle w:val="BodyText"/>
            </w:pPr>
          </w:p>
        </w:tc>
      </w:tr>
      <w:tr w:rsidR="0081342D" w14:paraId="2378E396" w14:textId="77777777" w:rsidTr="0017011B">
        <w:tc>
          <w:tcPr>
            <w:tcW w:w="4451" w:type="pct"/>
            <w:shd w:val="clear" w:color="auto" w:fill="auto"/>
          </w:tcPr>
          <w:p w14:paraId="5618ED15" w14:textId="77777777" w:rsidR="0081342D" w:rsidRPr="00CE151C" w:rsidRDefault="0081342D" w:rsidP="0081342D">
            <w:pPr>
              <w:pStyle w:val="BodyText"/>
            </w:pPr>
            <w:r>
              <w:t>Have you completed the Project Expenditure table fully?</w:t>
            </w:r>
          </w:p>
        </w:tc>
        <w:tc>
          <w:tcPr>
            <w:tcW w:w="549" w:type="pct"/>
            <w:shd w:val="clear" w:color="auto" w:fill="auto"/>
          </w:tcPr>
          <w:p w14:paraId="154C1972" w14:textId="77777777" w:rsidR="0081342D" w:rsidRDefault="0081342D" w:rsidP="0081342D">
            <w:pPr>
              <w:pStyle w:val="BodyText"/>
            </w:pPr>
          </w:p>
        </w:tc>
      </w:tr>
      <w:tr w:rsidR="0081342D" w14:paraId="298F8895" w14:textId="77777777" w:rsidTr="0017011B">
        <w:tc>
          <w:tcPr>
            <w:tcW w:w="5000" w:type="pct"/>
            <w:gridSpan w:val="2"/>
            <w:shd w:val="clear" w:color="auto" w:fill="auto"/>
          </w:tcPr>
          <w:p w14:paraId="6FBFBBAB" w14:textId="77777777" w:rsidR="0081342D" w:rsidRDefault="0081342D" w:rsidP="0081342D">
            <w:pPr>
              <w:pStyle w:val="BodyText"/>
            </w:pPr>
            <w:r>
              <w:t>Do not include claim forms or other communications with this report.</w:t>
            </w:r>
          </w:p>
        </w:tc>
      </w:tr>
    </w:tbl>
    <w:p w14:paraId="69CA1ED4" w14:textId="19F106A1" w:rsidR="00465C70" w:rsidRPr="00465C70" w:rsidRDefault="00465C70" w:rsidP="006A7773">
      <w:pPr>
        <w:rPr>
          <w:rFonts w:cs="Arial"/>
          <w:szCs w:val="22"/>
        </w:rPr>
      </w:pPr>
    </w:p>
    <w:sectPr w:rsidR="00465C70" w:rsidRPr="00465C70" w:rsidSect="0002480D">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21D96" w14:textId="77777777" w:rsidR="000C5795" w:rsidRDefault="000C5795">
      <w:r>
        <w:separator/>
      </w:r>
    </w:p>
    <w:p w14:paraId="68C5B8C4" w14:textId="77777777" w:rsidR="000C5795" w:rsidRDefault="000C5795"/>
    <w:p w14:paraId="044E16AA" w14:textId="77777777" w:rsidR="000C5795" w:rsidRDefault="000C5795" w:rsidP="00C974CA"/>
    <w:p w14:paraId="42C83AF8" w14:textId="77777777" w:rsidR="000C5795" w:rsidRDefault="000C5795"/>
  </w:endnote>
  <w:endnote w:type="continuationSeparator" w:id="0">
    <w:p w14:paraId="7070A805" w14:textId="77777777" w:rsidR="000C5795" w:rsidRDefault="000C5795">
      <w:r>
        <w:continuationSeparator/>
      </w:r>
    </w:p>
    <w:p w14:paraId="2CEABE5B" w14:textId="77777777" w:rsidR="000C5795" w:rsidRDefault="000C5795"/>
    <w:p w14:paraId="44956A52" w14:textId="77777777" w:rsidR="000C5795" w:rsidRDefault="000C5795" w:rsidP="00C974CA"/>
    <w:p w14:paraId="331CADA6" w14:textId="77777777" w:rsidR="000C5795" w:rsidRDefault="000C5795"/>
  </w:endnote>
  <w:endnote w:type="continuationNotice" w:id="1">
    <w:p w14:paraId="6D27B795" w14:textId="77777777" w:rsidR="000C5795" w:rsidRDefault="000C5795"/>
    <w:p w14:paraId="27BAC571" w14:textId="77777777" w:rsidR="000C5795" w:rsidRDefault="000C5795"/>
    <w:p w14:paraId="433552B2" w14:textId="77777777" w:rsidR="000C5795" w:rsidRDefault="000C5795" w:rsidP="00C974CA"/>
    <w:p w14:paraId="6FB25DEA" w14:textId="77777777" w:rsidR="000C5795" w:rsidRDefault="000C5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CF22" w14:textId="792D3E81" w:rsidR="00F31060" w:rsidRPr="00C426DB" w:rsidRDefault="00F31060" w:rsidP="00C426DB">
    <w:pPr>
      <w:pStyle w:val="Footer"/>
      <w:jc w:val="left"/>
      <w:rPr>
        <w:rFonts w:cs="Arial"/>
        <w:szCs w:val="16"/>
        <w:lang w:val="en-US"/>
      </w:rPr>
    </w:pPr>
    <w:r>
      <w:rPr>
        <w:rFonts w:cs="Arial"/>
        <w:szCs w:val="16"/>
        <w:lang w:val="en-US"/>
      </w:rPr>
      <w:t>Darwin</w:t>
    </w:r>
    <w:r w:rsidR="001F6ADB">
      <w:rPr>
        <w:rFonts w:cs="Arial"/>
        <w:szCs w:val="16"/>
        <w:lang w:val="en-US"/>
      </w:rPr>
      <w:t xml:space="preserve"> Initiative Main</w:t>
    </w:r>
    <w:r w:rsidR="008874C5">
      <w:rPr>
        <w:rFonts w:cs="Arial"/>
        <w:szCs w:val="16"/>
        <w:lang w:val="en-US"/>
      </w:rPr>
      <w:t xml:space="preserve"> &amp; Extra</w:t>
    </w:r>
    <w:r>
      <w:rPr>
        <w:rFonts w:cs="Arial"/>
        <w:szCs w:val="16"/>
        <w:lang w:val="en-US"/>
      </w:rPr>
      <w:t xml:space="preserve"> Final Report </w:t>
    </w:r>
    <w:r w:rsidR="00BE778D">
      <w:rPr>
        <w:rFonts w:cs="Arial"/>
        <w:szCs w:val="16"/>
        <w:lang w:val="en-US"/>
      </w:rPr>
      <w:t>T</w:t>
    </w:r>
    <w:r>
      <w:rPr>
        <w:rFonts w:cs="Arial"/>
        <w:szCs w:val="16"/>
        <w:lang w:val="en-US"/>
      </w:rPr>
      <w:t>emplate 202</w:t>
    </w:r>
    <w:r w:rsidR="00DD2569">
      <w:rPr>
        <w:rFonts w:cs="Arial"/>
        <w:szCs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D8C8" w14:textId="1F65E297" w:rsidR="00F31060" w:rsidRPr="00C62FEC" w:rsidRDefault="00F31060" w:rsidP="000B5B4A">
    <w:pPr>
      <w:pStyle w:val="Footer"/>
      <w:jc w:val="left"/>
      <w:rPr>
        <w:rFonts w:cs="Arial"/>
        <w:szCs w:val="16"/>
        <w:lang w:val="en-US"/>
      </w:rPr>
    </w:pPr>
    <w:r>
      <w:rPr>
        <w:rFonts w:cs="Arial"/>
        <w:szCs w:val="16"/>
        <w:lang w:val="en-US"/>
      </w:rPr>
      <w:t xml:space="preserve">Darwin </w:t>
    </w:r>
    <w:r w:rsidR="00F52A02">
      <w:rPr>
        <w:rFonts w:cs="Arial"/>
        <w:szCs w:val="16"/>
        <w:lang w:val="en-US"/>
      </w:rPr>
      <w:t xml:space="preserve">Initiative Main </w:t>
    </w:r>
    <w:r w:rsidR="00C1173E">
      <w:rPr>
        <w:rFonts w:cs="Arial"/>
        <w:szCs w:val="16"/>
        <w:lang w:val="en-US"/>
      </w:rPr>
      <w:t xml:space="preserve">&amp; Extra </w:t>
    </w:r>
    <w:r>
      <w:rPr>
        <w:rFonts w:cs="Arial"/>
        <w:szCs w:val="16"/>
        <w:lang w:val="en-US"/>
      </w:rPr>
      <w:t xml:space="preserve">Final Report </w:t>
    </w:r>
    <w:r w:rsidR="00BE778D">
      <w:rPr>
        <w:rFonts w:cs="Arial"/>
        <w:szCs w:val="16"/>
        <w:lang w:val="en-US"/>
      </w:rPr>
      <w:t>T</w:t>
    </w:r>
    <w:r>
      <w:rPr>
        <w:rFonts w:cs="Arial"/>
        <w:szCs w:val="16"/>
        <w:lang w:val="en-US"/>
      </w:rPr>
      <w:t>emplate 202</w:t>
    </w:r>
    <w:r w:rsidR="00E56522">
      <w:rPr>
        <w:rFonts w:cs="Arial"/>
        <w:szCs w:val="16"/>
        <w:lang w:val="en-US"/>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7655" w14:textId="20FC28B0" w:rsidR="00F31060" w:rsidRPr="000B5B4A" w:rsidRDefault="00F31060" w:rsidP="00CD639E">
    <w:pPr>
      <w:pStyle w:val="Footer"/>
      <w:tabs>
        <w:tab w:val="left" w:pos="7016"/>
      </w:tabs>
      <w:jc w:val="left"/>
      <w:rPr>
        <w:rFonts w:cs="Arial"/>
        <w:szCs w:val="16"/>
        <w:lang w:val="en-US"/>
      </w:rPr>
    </w:pPr>
    <w:r>
      <w:rPr>
        <w:rFonts w:cs="Arial"/>
        <w:szCs w:val="16"/>
        <w:lang w:val="en-US"/>
      </w:rPr>
      <w:t>Darwin</w:t>
    </w:r>
    <w:r w:rsidR="00C07F02">
      <w:rPr>
        <w:rFonts w:cs="Arial"/>
        <w:szCs w:val="16"/>
        <w:lang w:val="en-US"/>
      </w:rPr>
      <w:t xml:space="preserve"> Initiative Main</w:t>
    </w:r>
    <w:r>
      <w:rPr>
        <w:rFonts w:cs="Arial"/>
        <w:szCs w:val="16"/>
        <w:lang w:val="en-US"/>
      </w:rPr>
      <w:t xml:space="preserve"> </w:t>
    </w:r>
    <w:r w:rsidR="00C1173E">
      <w:rPr>
        <w:rFonts w:cs="Arial"/>
        <w:szCs w:val="16"/>
        <w:lang w:val="en-US"/>
      </w:rPr>
      <w:t xml:space="preserve">&amp; Extra </w:t>
    </w:r>
    <w:r>
      <w:rPr>
        <w:rFonts w:cs="Arial"/>
        <w:szCs w:val="16"/>
        <w:lang w:val="en-US"/>
      </w:rPr>
      <w:t xml:space="preserve">Final Report </w:t>
    </w:r>
    <w:r w:rsidR="00CD639E">
      <w:rPr>
        <w:rFonts w:cs="Arial"/>
        <w:szCs w:val="16"/>
        <w:lang w:val="en-US"/>
      </w:rPr>
      <w:t xml:space="preserve">Template </w:t>
    </w:r>
    <w:r>
      <w:rPr>
        <w:rFonts w:cs="Arial"/>
        <w:szCs w:val="16"/>
        <w:lang w:val="en-US"/>
      </w:rPr>
      <w:t>202</w:t>
    </w:r>
    <w:r w:rsidR="004A1894">
      <w:rPr>
        <w:rFonts w:cs="Arial"/>
        <w:szCs w:val="16"/>
        <w:lang w:val="en-US"/>
      </w:rP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7EAB" w14:textId="5B700E0C" w:rsidR="00F31060" w:rsidRPr="00C62FEC" w:rsidRDefault="00F31060" w:rsidP="000B5B4A">
    <w:pPr>
      <w:pStyle w:val="Footer"/>
      <w:jc w:val="left"/>
      <w:rPr>
        <w:rFonts w:cs="Arial"/>
        <w:szCs w:val="16"/>
        <w:lang w:val="en-US"/>
      </w:rPr>
    </w:pPr>
    <w:r>
      <w:rPr>
        <w:rFonts w:cs="Arial"/>
        <w:szCs w:val="16"/>
        <w:lang w:val="en-US"/>
      </w:rPr>
      <w:t xml:space="preserve">Darwin </w:t>
    </w:r>
    <w:r w:rsidR="008F5B30">
      <w:rPr>
        <w:rFonts w:cs="Arial"/>
        <w:szCs w:val="16"/>
        <w:lang w:val="en-US"/>
      </w:rPr>
      <w:t xml:space="preserve">Initiative Main </w:t>
    </w:r>
    <w:r w:rsidR="00C1173E">
      <w:rPr>
        <w:rFonts w:cs="Arial"/>
        <w:szCs w:val="16"/>
        <w:lang w:val="en-US"/>
      </w:rPr>
      <w:t>&amp;</w:t>
    </w:r>
    <w:r w:rsidR="00C1173E">
      <w:rPr>
        <w:rFonts w:cs="Arial"/>
        <w:szCs w:val="16"/>
        <w:lang w:val="en-US"/>
      </w:rPr>
      <w:t xml:space="preserve"> Extra </w:t>
    </w:r>
    <w:r>
      <w:rPr>
        <w:rFonts w:cs="Arial"/>
        <w:szCs w:val="16"/>
        <w:lang w:val="en-US"/>
      </w:rPr>
      <w:t xml:space="preserve">Final Report </w:t>
    </w:r>
    <w:r w:rsidR="00BE778D">
      <w:rPr>
        <w:rFonts w:cs="Arial"/>
        <w:szCs w:val="16"/>
        <w:lang w:val="en-US"/>
      </w:rPr>
      <w:t>T</w:t>
    </w:r>
    <w:r>
      <w:rPr>
        <w:rFonts w:cs="Arial"/>
        <w:szCs w:val="16"/>
        <w:lang w:val="en-US"/>
      </w:rPr>
      <w:t>emplate 202</w:t>
    </w:r>
    <w:r w:rsidR="00465C70">
      <w:rPr>
        <w:rFonts w:cs="Arial"/>
        <w:szCs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69C11" w14:textId="77777777" w:rsidR="000C5795" w:rsidRDefault="000C5795">
      <w:r>
        <w:separator/>
      </w:r>
    </w:p>
    <w:p w14:paraId="688E17C8" w14:textId="77777777" w:rsidR="000C5795" w:rsidRDefault="000C5795"/>
  </w:footnote>
  <w:footnote w:type="continuationSeparator" w:id="0">
    <w:p w14:paraId="00D77F9A" w14:textId="77777777" w:rsidR="000C5795" w:rsidRDefault="000C5795">
      <w:r>
        <w:continuationSeparator/>
      </w:r>
    </w:p>
    <w:p w14:paraId="6646D54A" w14:textId="77777777" w:rsidR="000C5795" w:rsidRDefault="000C5795"/>
    <w:p w14:paraId="46716761" w14:textId="77777777" w:rsidR="000C5795" w:rsidRDefault="000C5795" w:rsidP="00C974CA"/>
    <w:p w14:paraId="0797BDF9" w14:textId="77777777" w:rsidR="000C5795" w:rsidRDefault="000C5795"/>
  </w:footnote>
  <w:footnote w:type="continuationNotice" w:id="1">
    <w:p w14:paraId="66F33015" w14:textId="77777777" w:rsidR="000C5795" w:rsidRDefault="000C5795"/>
    <w:p w14:paraId="1A888666" w14:textId="77777777" w:rsidR="000C5795" w:rsidRDefault="000C5795"/>
    <w:p w14:paraId="0298B8B2" w14:textId="77777777" w:rsidR="000C5795" w:rsidRDefault="000C5795" w:rsidP="00C974CA"/>
    <w:p w14:paraId="37F23CA3" w14:textId="77777777" w:rsidR="000C5795" w:rsidRDefault="000C57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74819" w14:paraId="291C5FAF" w14:textId="77777777">
      <w:tc>
        <w:tcPr>
          <w:tcW w:w="3544" w:type="dxa"/>
          <w:hideMark/>
        </w:tcPr>
        <w:p w14:paraId="3481F875" w14:textId="77777777" w:rsidR="00B74819" w:rsidRDefault="00B74819" w:rsidP="00B74819">
          <w:pPr>
            <w:pStyle w:val="Header"/>
            <w:rPr>
              <w:rFonts w:ascii="Times New Roman" w:hAnsi="Times New Roman"/>
              <w:sz w:val="24"/>
            </w:rPr>
          </w:pPr>
          <w:r>
            <w:rPr>
              <w:noProof/>
            </w:rPr>
            <w:drawing>
              <wp:inline distT="0" distB="0" distL="0" distR="0" wp14:anchorId="408F8C26" wp14:editId="5E0063E5">
                <wp:extent cx="1351915" cy="683895"/>
                <wp:effectExtent l="0" t="0" r="635" b="1905"/>
                <wp:docPr id="1533041731" name="Picture 153304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79257937" w14:textId="77777777" w:rsidR="00B74819" w:rsidRDefault="00B74819" w:rsidP="00B74819">
          <w:pPr>
            <w:pStyle w:val="Header"/>
          </w:pPr>
          <w:r>
            <w:rPr>
              <w:noProof/>
            </w:rPr>
            <w:drawing>
              <wp:inline distT="0" distB="0" distL="0" distR="0" wp14:anchorId="50053D14" wp14:editId="74050FE3">
                <wp:extent cx="924560" cy="831215"/>
                <wp:effectExtent l="0" t="0" r="8890" b="6985"/>
                <wp:docPr id="1569248857" name="Picture 1569248857"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2DA83595" w14:textId="77777777" w:rsidR="00B74819" w:rsidRDefault="00B74819" w:rsidP="00B74819">
          <w:pPr>
            <w:pStyle w:val="Header"/>
            <w:rPr>
              <w:b/>
              <w:bCs/>
            </w:rPr>
          </w:pPr>
          <w:r>
            <w:rPr>
              <w:noProof/>
            </w:rPr>
            <w:drawing>
              <wp:inline distT="0" distB="0" distL="0" distR="0" wp14:anchorId="013F7FB0" wp14:editId="7C123F1A">
                <wp:extent cx="2258060" cy="747395"/>
                <wp:effectExtent l="0" t="0" r="8890" b="0"/>
                <wp:docPr id="935937788" name="Picture 93593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71E13934" w:rsidR="00F31060" w:rsidRPr="005D2D98" w:rsidRDefault="00F31060" w:rsidP="00B7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A5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E483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67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FAA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28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BE2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00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C8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AAF4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D10CF"/>
    <w:multiLevelType w:val="hybridMultilevel"/>
    <w:tmpl w:val="313E6E1E"/>
    <w:lvl w:ilvl="0" w:tplc="93F826A6">
      <w:start w:val="6"/>
      <w:numFmt w:val="decimal"/>
      <w:lvlText w:val="%1."/>
      <w:lvlJc w:val="left"/>
      <w:pPr>
        <w:tabs>
          <w:tab w:val="num" w:pos="713"/>
        </w:tabs>
        <w:ind w:left="713" w:hanging="855"/>
      </w:pPr>
      <w:rPr>
        <w:rFonts w:hint="default"/>
        <w:u w:val="none"/>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1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EB1C1A"/>
    <w:multiLevelType w:val="multilevel"/>
    <w:tmpl w:val="58F65402"/>
    <w:lvl w:ilvl="0">
      <w:start w:val="1"/>
      <w:numFmt w:val="bullet"/>
      <w:lvlText w:val=""/>
      <w:lvlJc w:val="left"/>
      <w:pPr>
        <w:tabs>
          <w:tab w:val="num" w:pos="432"/>
        </w:tabs>
        <w:ind w:left="432" w:hanging="432"/>
      </w:pPr>
      <w:rPr>
        <w:rFonts w:ascii="Symbol" w:hAnsi="Symbol" w:hint="default"/>
        <w:b w:val="0"/>
        <w:i w:val="0"/>
        <w:sz w:val="22"/>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10EA08FC"/>
    <w:multiLevelType w:val="multilevel"/>
    <w:tmpl w:val="0809001F"/>
    <w:numStyleLink w:val="111111"/>
  </w:abstractNum>
  <w:abstractNum w:abstractNumId="21"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BC16CB"/>
    <w:multiLevelType w:val="hybridMultilevel"/>
    <w:tmpl w:val="3C920290"/>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1EEF78A7"/>
    <w:multiLevelType w:val="hybridMultilevel"/>
    <w:tmpl w:val="01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391660"/>
    <w:multiLevelType w:val="multilevel"/>
    <w:tmpl w:val="375899E0"/>
    <w:lvl w:ilvl="0">
      <w:start w:val="1"/>
      <w:numFmt w:val="decimal"/>
      <w:lvlText w:val="1.%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81A2D47"/>
    <w:multiLevelType w:val="hybridMultilevel"/>
    <w:tmpl w:val="C2360A68"/>
    <w:lvl w:ilvl="0" w:tplc="1440180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A2EA7"/>
    <w:multiLevelType w:val="hybridMultilevel"/>
    <w:tmpl w:val="EBA236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F2B5332"/>
    <w:multiLevelType w:val="hybridMultilevel"/>
    <w:tmpl w:val="E8F6A8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1" w15:restartNumberingAfterBreak="0">
    <w:nsid w:val="33480071"/>
    <w:multiLevelType w:val="multilevel"/>
    <w:tmpl w:val="F3887132"/>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none"/>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4D843ED"/>
    <w:multiLevelType w:val="multilevel"/>
    <w:tmpl w:val="26DEA0A2"/>
    <w:lvl w:ilvl="0">
      <w:start w:val="1"/>
      <w:numFmt w:val="decimal"/>
      <w:lvlText w:val="Annex %1"/>
      <w:lvlJc w:val="left"/>
      <w:pPr>
        <w:tabs>
          <w:tab w:val="num" w:pos="1800"/>
        </w:tabs>
        <w:ind w:left="1021" w:hanging="1021"/>
      </w:pPr>
      <w:rPr>
        <w:rFonts w:ascii="Lucida Sans" w:hAnsi="Lucida Sans" w:hint="default"/>
        <w:b/>
        <w:i w:val="0"/>
        <w:sz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7E01E88"/>
    <w:multiLevelType w:val="hybridMultilevel"/>
    <w:tmpl w:val="EB9E9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141A58"/>
    <w:multiLevelType w:val="hybridMultilevel"/>
    <w:tmpl w:val="9132B64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9"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7A4227"/>
    <w:multiLevelType w:val="hybridMultilevel"/>
    <w:tmpl w:val="0944E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3716C0"/>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618D1977"/>
    <w:multiLevelType w:val="hybridMultilevel"/>
    <w:tmpl w:val="311ED3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15:restartNumberingAfterBreak="0">
    <w:nsid w:val="78C15523"/>
    <w:multiLevelType w:val="hybridMultilevel"/>
    <w:tmpl w:val="B922D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D0C1C08"/>
    <w:multiLevelType w:val="hybridMultilevel"/>
    <w:tmpl w:val="382655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E414E3C"/>
    <w:multiLevelType w:val="hybridMultilevel"/>
    <w:tmpl w:val="2F621A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403331849">
    <w:abstractNumId w:val="9"/>
  </w:num>
  <w:num w:numId="2" w16cid:durableId="536548316">
    <w:abstractNumId w:val="7"/>
  </w:num>
  <w:num w:numId="3" w16cid:durableId="482429777">
    <w:abstractNumId w:val="6"/>
  </w:num>
  <w:num w:numId="4" w16cid:durableId="1134568054">
    <w:abstractNumId w:val="5"/>
  </w:num>
  <w:num w:numId="5" w16cid:durableId="343896803">
    <w:abstractNumId w:val="4"/>
  </w:num>
  <w:num w:numId="6" w16cid:durableId="530653812">
    <w:abstractNumId w:val="8"/>
  </w:num>
  <w:num w:numId="7" w16cid:durableId="90661524">
    <w:abstractNumId w:val="3"/>
  </w:num>
  <w:num w:numId="8" w16cid:durableId="1689599596">
    <w:abstractNumId w:val="2"/>
  </w:num>
  <w:num w:numId="9" w16cid:durableId="204953103">
    <w:abstractNumId w:val="1"/>
  </w:num>
  <w:num w:numId="10" w16cid:durableId="9651230">
    <w:abstractNumId w:val="0"/>
  </w:num>
  <w:num w:numId="11" w16cid:durableId="153838431">
    <w:abstractNumId w:val="27"/>
  </w:num>
  <w:num w:numId="12" w16cid:durableId="1959800692">
    <w:abstractNumId w:val="35"/>
  </w:num>
  <w:num w:numId="13" w16cid:durableId="26219590">
    <w:abstractNumId w:val="26"/>
  </w:num>
  <w:num w:numId="14" w16cid:durableId="1067412078">
    <w:abstractNumId w:val="34"/>
  </w:num>
  <w:num w:numId="15" w16cid:durableId="1619142395">
    <w:abstractNumId w:val="42"/>
  </w:num>
  <w:num w:numId="16" w16cid:durableId="1779106534">
    <w:abstractNumId w:val="50"/>
  </w:num>
  <w:num w:numId="17" w16cid:durableId="1966037459">
    <w:abstractNumId w:val="44"/>
  </w:num>
  <w:num w:numId="18" w16cid:durableId="434861030">
    <w:abstractNumId w:val="41"/>
  </w:num>
  <w:num w:numId="19" w16cid:durableId="169758621">
    <w:abstractNumId w:val="43"/>
  </w:num>
  <w:num w:numId="20" w16cid:durableId="191840433">
    <w:abstractNumId w:val="20"/>
  </w:num>
  <w:num w:numId="21" w16cid:durableId="415202839">
    <w:abstractNumId w:val="12"/>
  </w:num>
  <w:num w:numId="22" w16cid:durableId="1112364521">
    <w:abstractNumId w:val="50"/>
  </w:num>
  <w:num w:numId="23" w16cid:durableId="1063218817">
    <w:abstractNumId w:val="36"/>
  </w:num>
  <w:num w:numId="24" w16cid:durableId="21178339">
    <w:abstractNumId w:val="28"/>
  </w:num>
  <w:num w:numId="25" w16cid:durableId="1561861005">
    <w:abstractNumId w:val="50"/>
  </w:num>
  <w:num w:numId="26" w16cid:durableId="997924296">
    <w:abstractNumId w:val="21"/>
  </w:num>
  <w:num w:numId="27" w16cid:durableId="962929574">
    <w:abstractNumId w:val="48"/>
  </w:num>
  <w:num w:numId="28" w16cid:durableId="710613269">
    <w:abstractNumId w:val="13"/>
  </w:num>
  <w:num w:numId="29" w16cid:durableId="906066807">
    <w:abstractNumId w:val="22"/>
  </w:num>
  <w:num w:numId="30" w16cid:durableId="17973703">
    <w:abstractNumId w:val="45"/>
  </w:num>
  <w:num w:numId="31" w16cid:durableId="1891263046">
    <w:abstractNumId w:val="18"/>
  </w:num>
  <w:num w:numId="32" w16cid:durableId="478619989">
    <w:abstractNumId w:val="50"/>
  </w:num>
  <w:num w:numId="33" w16cid:durableId="858078569">
    <w:abstractNumId w:val="38"/>
  </w:num>
  <w:num w:numId="34" w16cid:durableId="156578887">
    <w:abstractNumId w:val="53"/>
  </w:num>
  <w:num w:numId="35" w16cid:durableId="1785691996">
    <w:abstractNumId w:val="30"/>
  </w:num>
  <w:num w:numId="36" w16cid:durableId="1061095247">
    <w:abstractNumId w:val="29"/>
  </w:num>
  <w:num w:numId="37" w16cid:durableId="1314991305">
    <w:abstractNumId w:val="52"/>
  </w:num>
  <w:num w:numId="38" w16cid:durableId="514266769">
    <w:abstractNumId w:val="40"/>
  </w:num>
  <w:num w:numId="39" w16cid:durableId="2101833241">
    <w:abstractNumId w:val="50"/>
  </w:num>
  <w:num w:numId="40" w16cid:durableId="928539661">
    <w:abstractNumId w:val="25"/>
  </w:num>
  <w:num w:numId="41" w16cid:durableId="52966836">
    <w:abstractNumId w:val="50"/>
  </w:num>
  <w:num w:numId="42" w16cid:durableId="831063879">
    <w:abstractNumId w:val="50"/>
  </w:num>
  <w:num w:numId="43" w16cid:durableId="453598573">
    <w:abstractNumId w:val="10"/>
  </w:num>
  <w:num w:numId="44" w16cid:durableId="708841535">
    <w:abstractNumId w:val="50"/>
  </w:num>
  <w:num w:numId="45" w16cid:durableId="589240539">
    <w:abstractNumId w:val="50"/>
  </w:num>
  <w:num w:numId="46" w16cid:durableId="1897547377">
    <w:abstractNumId w:val="50"/>
  </w:num>
  <w:num w:numId="47" w16cid:durableId="1329944237">
    <w:abstractNumId w:val="24"/>
  </w:num>
  <w:num w:numId="48" w16cid:durableId="656492804">
    <w:abstractNumId w:val="50"/>
  </w:num>
  <w:num w:numId="49" w16cid:durableId="1311864365">
    <w:abstractNumId w:val="17"/>
  </w:num>
  <w:num w:numId="50" w16cid:durableId="786437708">
    <w:abstractNumId w:val="16"/>
  </w:num>
  <w:num w:numId="51" w16cid:durableId="1241021038">
    <w:abstractNumId w:val="32"/>
  </w:num>
  <w:num w:numId="52" w16cid:durableId="291055564">
    <w:abstractNumId w:val="23"/>
  </w:num>
  <w:num w:numId="53" w16cid:durableId="20716329">
    <w:abstractNumId w:val="44"/>
  </w:num>
  <w:num w:numId="54" w16cid:durableId="326783267">
    <w:abstractNumId w:val="15"/>
  </w:num>
  <w:num w:numId="55" w16cid:durableId="1689600586">
    <w:abstractNumId w:val="11"/>
  </w:num>
  <w:num w:numId="56" w16cid:durableId="1501119586">
    <w:abstractNumId w:val="19"/>
  </w:num>
  <w:num w:numId="57" w16cid:durableId="169297403">
    <w:abstractNumId w:val="46"/>
  </w:num>
  <w:num w:numId="58" w16cid:durableId="448209231">
    <w:abstractNumId w:val="39"/>
  </w:num>
  <w:num w:numId="59" w16cid:durableId="333268604">
    <w:abstractNumId w:val="33"/>
  </w:num>
  <w:num w:numId="60" w16cid:durableId="483549603">
    <w:abstractNumId w:val="47"/>
  </w:num>
  <w:num w:numId="61" w16cid:durableId="3992072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78443138">
    <w:abstractNumId w:val="14"/>
  </w:num>
  <w:num w:numId="63" w16cid:durableId="893851395">
    <w:abstractNumId w:val="51"/>
  </w:num>
  <w:num w:numId="64" w16cid:durableId="172888940">
    <w:abstractNumId w:val="50"/>
  </w:num>
  <w:num w:numId="65" w16cid:durableId="757405125">
    <w:abstractNumId w:val="50"/>
  </w:num>
  <w:num w:numId="66" w16cid:durableId="532235103">
    <w:abstractNumId w:val="37"/>
  </w:num>
  <w:num w:numId="67" w16cid:durableId="1507745664">
    <w:abstractNumId w:val="49"/>
  </w:num>
  <w:num w:numId="68" w16cid:durableId="210503031">
    <w:abstractNumId w:val="7"/>
  </w:num>
  <w:num w:numId="69" w16cid:durableId="1978411995">
    <w:abstractNumId w:val="31"/>
  </w:num>
  <w:num w:numId="70" w16cid:durableId="516044258">
    <w:abstractNumId w:val="31"/>
    <w:lvlOverride w:ilvl="0">
      <w:startOverride w:val="11"/>
    </w:lvlOverride>
  </w:num>
  <w:num w:numId="71" w16cid:durableId="1412699948">
    <w:abstractNumId w:val="50"/>
  </w:num>
  <w:num w:numId="72" w16cid:durableId="1565919110">
    <w:abstractNumId w:val="7"/>
  </w:num>
  <w:num w:numId="73" w16cid:durableId="1438139350">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938"/>
    <w:rsid w:val="00007F49"/>
    <w:rsid w:val="00010589"/>
    <w:rsid w:val="000133E3"/>
    <w:rsid w:val="00013BEB"/>
    <w:rsid w:val="00015364"/>
    <w:rsid w:val="00015621"/>
    <w:rsid w:val="00016584"/>
    <w:rsid w:val="00020F7B"/>
    <w:rsid w:val="00022C47"/>
    <w:rsid w:val="00023CC2"/>
    <w:rsid w:val="0002480D"/>
    <w:rsid w:val="00024FC0"/>
    <w:rsid w:val="00025059"/>
    <w:rsid w:val="00026EF1"/>
    <w:rsid w:val="00027686"/>
    <w:rsid w:val="0003000E"/>
    <w:rsid w:val="000345BB"/>
    <w:rsid w:val="0003493F"/>
    <w:rsid w:val="00036856"/>
    <w:rsid w:val="00036D4E"/>
    <w:rsid w:val="0003758F"/>
    <w:rsid w:val="00040689"/>
    <w:rsid w:val="00041652"/>
    <w:rsid w:val="00046F8A"/>
    <w:rsid w:val="00047D54"/>
    <w:rsid w:val="00050D13"/>
    <w:rsid w:val="00051011"/>
    <w:rsid w:val="00052455"/>
    <w:rsid w:val="000533EE"/>
    <w:rsid w:val="000535F5"/>
    <w:rsid w:val="00055AE8"/>
    <w:rsid w:val="00057523"/>
    <w:rsid w:val="00057B2E"/>
    <w:rsid w:val="00060817"/>
    <w:rsid w:val="00060CE3"/>
    <w:rsid w:val="00061907"/>
    <w:rsid w:val="000622C9"/>
    <w:rsid w:val="000622D9"/>
    <w:rsid w:val="00062744"/>
    <w:rsid w:val="0006370E"/>
    <w:rsid w:val="000660C5"/>
    <w:rsid w:val="0006759D"/>
    <w:rsid w:val="00067655"/>
    <w:rsid w:val="0006781F"/>
    <w:rsid w:val="00067C5E"/>
    <w:rsid w:val="0007528B"/>
    <w:rsid w:val="00075685"/>
    <w:rsid w:val="00077E4B"/>
    <w:rsid w:val="00080961"/>
    <w:rsid w:val="00081068"/>
    <w:rsid w:val="00081F9D"/>
    <w:rsid w:val="00086CDE"/>
    <w:rsid w:val="00087519"/>
    <w:rsid w:val="00092181"/>
    <w:rsid w:val="00095DE2"/>
    <w:rsid w:val="000961BF"/>
    <w:rsid w:val="000A03EA"/>
    <w:rsid w:val="000A0F27"/>
    <w:rsid w:val="000A5297"/>
    <w:rsid w:val="000A5A44"/>
    <w:rsid w:val="000B1074"/>
    <w:rsid w:val="000B5B4A"/>
    <w:rsid w:val="000B6625"/>
    <w:rsid w:val="000C048A"/>
    <w:rsid w:val="000C0692"/>
    <w:rsid w:val="000C44D3"/>
    <w:rsid w:val="000C5795"/>
    <w:rsid w:val="000C71B9"/>
    <w:rsid w:val="000C73EB"/>
    <w:rsid w:val="000C7D39"/>
    <w:rsid w:val="000D0781"/>
    <w:rsid w:val="000D2685"/>
    <w:rsid w:val="000D3761"/>
    <w:rsid w:val="000D3843"/>
    <w:rsid w:val="000D6D96"/>
    <w:rsid w:val="000D7B86"/>
    <w:rsid w:val="000E1306"/>
    <w:rsid w:val="000E1B20"/>
    <w:rsid w:val="000E2CBD"/>
    <w:rsid w:val="000E3E5E"/>
    <w:rsid w:val="000E5BA6"/>
    <w:rsid w:val="000E687A"/>
    <w:rsid w:val="000F478D"/>
    <w:rsid w:val="000F52A6"/>
    <w:rsid w:val="000F540F"/>
    <w:rsid w:val="000F607B"/>
    <w:rsid w:val="0010099B"/>
    <w:rsid w:val="00101650"/>
    <w:rsid w:val="001016A5"/>
    <w:rsid w:val="00102191"/>
    <w:rsid w:val="0010271A"/>
    <w:rsid w:val="00102900"/>
    <w:rsid w:val="00105F0A"/>
    <w:rsid w:val="001060D3"/>
    <w:rsid w:val="001065FC"/>
    <w:rsid w:val="00106CF8"/>
    <w:rsid w:val="00107277"/>
    <w:rsid w:val="00110DF1"/>
    <w:rsid w:val="00111092"/>
    <w:rsid w:val="0011148D"/>
    <w:rsid w:val="00111900"/>
    <w:rsid w:val="001145C8"/>
    <w:rsid w:val="00117E03"/>
    <w:rsid w:val="001216E3"/>
    <w:rsid w:val="00122582"/>
    <w:rsid w:val="00122AC7"/>
    <w:rsid w:val="00123435"/>
    <w:rsid w:val="00123639"/>
    <w:rsid w:val="00123A3A"/>
    <w:rsid w:val="00124A46"/>
    <w:rsid w:val="00124FD5"/>
    <w:rsid w:val="00130645"/>
    <w:rsid w:val="00130A7F"/>
    <w:rsid w:val="0013706F"/>
    <w:rsid w:val="00140FB8"/>
    <w:rsid w:val="00143C45"/>
    <w:rsid w:val="00145195"/>
    <w:rsid w:val="001454B8"/>
    <w:rsid w:val="00146470"/>
    <w:rsid w:val="00153A25"/>
    <w:rsid w:val="00153E9D"/>
    <w:rsid w:val="001551DB"/>
    <w:rsid w:val="00155473"/>
    <w:rsid w:val="001561B0"/>
    <w:rsid w:val="0015654F"/>
    <w:rsid w:val="00161102"/>
    <w:rsid w:val="00162364"/>
    <w:rsid w:val="0016341E"/>
    <w:rsid w:val="00164373"/>
    <w:rsid w:val="00164D5F"/>
    <w:rsid w:val="001655FC"/>
    <w:rsid w:val="0017011B"/>
    <w:rsid w:val="00170648"/>
    <w:rsid w:val="00170ADC"/>
    <w:rsid w:val="00173C6E"/>
    <w:rsid w:val="001745AF"/>
    <w:rsid w:val="00175611"/>
    <w:rsid w:val="00182610"/>
    <w:rsid w:val="001831BB"/>
    <w:rsid w:val="001845C5"/>
    <w:rsid w:val="00184B7A"/>
    <w:rsid w:val="00184ED1"/>
    <w:rsid w:val="00185746"/>
    <w:rsid w:val="00187EA0"/>
    <w:rsid w:val="00187F41"/>
    <w:rsid w:val="0019160B"/>
    <w:rsid w:val="00191CDF"/>
    <w:rsid w:val="00192C84"/>
    <w:rsid w:val="0019329E"/>
    <w:rsid w:val="00193D14"/>
    <w:rsid w:val="0019520A"/>
    <w:rsid w:val="001A2A30"/>
    <w:rsid w:val="001A5445"/>
    <w:rsid w:val="001A6409"/>
    <w:rsid w:val="001A66E4"/>
    <w:rsid w:val="001A6A81"/>
    <w:rsid w:val="001A7228"/>
    <w:rsid w:val="001A7DCC"/>
    <w:rsid w:val="001B0297"/>
    <w:rsid w:val="001B0F69"/>
    <w:rsid w:val="001B308E"/>
    <w:rsid w:val="001B3A74"/>
    <w:rsid w:val="001B483D"/>
    <w:rsid w:val="001B52A0"/>
    <w:rsid w:val="001B5338"/>
    <w:rsid w:val="001B647D"/>
    <w:rsid w:val="001B6619"/>
    <w:rsid w:val="001B66F7"/>
    <w:rsid w:val="001B6DD5"/>
    <w:rsid w:val="001B75A7"/>
    <w:rsid w:val="001B7CD9"/>
    <w:rsid w:val="001C1982"/>
    <w:rsid w:val="001C3062"/>
    <w:rsid w:val="001C7963"/>
    <w:rsid w:val="001D0AC6"/>
    <w:rsid w:val="001D1D8F"/>
    <w:rsid w:val="001D2662"/>
    <w:rsid w:val="001D4635"/>
    <w:rsid w:val="001D5A0E"/>
    <w:rsid w:val="001D729E"/>
    <w:rsid w:val="001E0273"/>
    <w:rsid w:val="001E04F7"/>
    <w:rsid w:val="001E243A"/>
    <w:rsid w:val="001E5D69"/>
    <w:rsid w:val="001F05D4"/>
    <w:rsid w:val="001F0CF0"/>
    <w:rsid w:val="001F2735"/>
    <w:rsid w:val="001F4162"/>
    <w:rsid w:val="001F48CA"/>
    <w:rsid w:val="001F490B"/>
    <w:rsid w:val="001F6ADB"/>
    <w:rsid w:val="0020085F"/>
    <w:rsid w:val="00200ACA"/>
    <w:rsid w:val="002026BB"/>
    <w:rsid w:val="002035AD"/>
    <w:rsid w:val="002105EA"/>
    <w:rsid w:val="002106ED"/>
    <w:rsid w:val="00210F59"/>
    <w:rsid w:val="002128AE"/>
    <w:rsid w:val="002140B4"/>
    <w:rsid w:val="00215BEF"/>
    <w:rsid w:val="002170CC"/>
    <w:rsid w:val="002205D6"/>
    <w:rsid w:val="00220B1A"/>
    <w:rsid w:val="00222CBB"/>
    <w:rsid w:val="002233F5"/>
    <w:rsid w:val="0022577E"/>
    <w:rsid w:val="0022620E"/>
    <w:rsid w:val="00233D84"/>
    <w:rsid w:val="00234FF4"/>
    <w:rsid w:val="00235FF2"/>
    <w:rsid w:val="00236AA5"/>
    <w:rsid w:val="00237037"/>
    <w:rsid w:val="002404B3"/>
    <w:rsid w:val="002415C8"/>
    <w:rsid w:val="00241D95"/>
    <w:rsid w:val="00244702"/>
    <w:rsid w:val="0024609A"/>
    <w:rsid w:val="002466F2"/>
    <w:rsid w:val="002516DB"/>
    <w:rsid w:val="002546D3"/>
    <w:rsid w:val="0025666E"/>
    <w:rsid w:val="00256C25"/>
    <w:rsid w:val="0026082D"/>
    <w:rsid w:val="00264B43"/>
    <w:rsid w:val="0026549A"/>
    <w:rsid w:val="002677D9"/>
    <w:rsid w:val="00270306"/>
    <w:rsid w:val="00272EAE"/>
    <w:rsid w:val="00276CE7"/>
    <w:rsid w:val="00280CFE"/>
    <w:rsid w:val="002828FC"/>
    <w:rsid w:val="00282D55"/>
    <w:rsid w:val="0028372D"/>
    <w:rsid w:val="00283DDF"/>
    <w:rsid w:val="00286CD7"/>
    <w:rsid w:val="002871CA"/>
    <w:rsid w:val="0029061C"/>
    <w:rsid w:val="00292639"/>
    <w:rsid w:val="00292C60"/>
    <w:rsid w:val="00293025"/>
    <w:rsid w:val="0029507E"/>
    <w:rsid w:val="002951D3"/>
    <w:rsid w:val="00296687"/>
    <w:rsid w:val="002A20EA"/>
    <w:rsid w:val="002A6E26"/>
    <w:rsid w:val="002A77BC"/>
    <w:rsid w:val="002B0E8F"/>
    <w:rsid w:val="002B1ECD"/>
    <w:rsid w:val="002C2166"/>
    <w:rsid w:val="002C3057"/>
    <w:rsid w:val="002C30A8"/>
    <w:rsid w:val="002C3CCF"/>
    <w:rsid w:val="002C45F1"/>
    <w:rsid w:val="002C70C5"/>
    <w:rsid w:val="002C7D8D"/>
    <w:rsid w:val="002D19CB"/>
    <w:rsid w:val="002D6F61"/>
    <w:rsid w:val="002E1240"/>
    <w:rsid w:val="002E286A"/>
    <w:rsid w:val="002E63C1"/>
    <w:rsid w:val="002E668C"/>
    <w:rsid w:val="002F26BF"/>
    <w:rsid w:val="002F5BEC"/>
    <w:rsid w:val="00300692"/>
    <w:rsid w:val="0030173F"/>
    <w:rsid w:val="00301DD3"/>
    <w:rsid w:val="003024E1"/>
    <w:rsid w:val="003031CF"/>
    <w:rsid w:val="00303B3B"/>
    <w:rsid w:val="003113AF"/>
    <w:rsid w:val="00317C73"/>
    <w:rsid w:val="00323F72"/>
    <w:rsid w:val="0032549A"/>
    <w:rsid w:val="00326110"/>
    <w:rsid w:val="003270AA"/>
    <w:rsid w:val="003273ED"/>
    <w:rsid w:val="00330F0A"/>
    <w:rsid w:val="0033165F"/>
    <w:rsid w:val="00331837"/>
    <w:rsid w:val="00332FF3"/>
    <w:rsid w:val="00334AED"/>
    <w:rsid w:val="0033509B"/>
    <w:rsid w:val="00337E9C"/>
    <w:rsid w:val="00341097"/>
    <w:rsid w:val="003436CD"/>
    <w:rsid w:val="0034448D"/>
    <w:rsid w:val="00345939"/>
    <w:rsid w:val="00346530"/>
    <w:rsid w:val="00346C8F"/>
    <w:rsid w:val="00346E61"/>
    <w:rsid w:val="00347920"/>
    <w:rsid w:val="003506AF"/>
    <w:rsid w:val="00355755"/>
    <w:rsid w:val="00355C16"/>
    <w:rsid w:val="00356556"/>
    <w:rsid w:val="00356B9D"/>
    <w:rsid w:val="00356BFB"/>
    <w:rsid w:val="00357249"/>
    <w:rsid w:val="00357C65"/>
    <w:rsid w:val="003623B4"/>
    <w:rsid w:val="00362480"/>
    <w:rsid w:val="00365846"/>
    <w:rsid w:val="00367CB8"/>
    <w:rsid w:val="00370251"/>
    <w:rsid w:val="00370B99"/>
    <w:rsid w:val="00371602"/>
    <w:rsid w:val="003731BD"/>
    <w:rsid w:val="0037469C"/>
    <w:rsid w:val="00375E12"/>
    <w:rsid w:val="0037657E"/>
    <w:rsid w:val="00383CD1"/>
    <w:rsid w:val="00384AD8"/>
    <w:rsid w:val="00386FBD"/>
    <w:rsid w:val="00390249"/>
    <w:rsid w:val="003923B9"/>
    <w:rsid w:val="00392802"/>
    <w:rsid w:val="003969E6"/>
    <w:rsid w:val="003973B7"/>
    <w:rsid w:val="003A0CFA"/>
    <w:rsid w:val="003A11B6"/>
    <w:rsid w:val="003A18F4"/>
    <w:rsid w:val="003A1F01"/>
    <w:rsid w:val="003A4344"/>
    <w:rsid w:val="003A497E"/>
    <w:rsid w:val="003A5152"/>
    <w:rsid w:val="003A68E5"/>
    <w:rsid w:val="003A7747"/>
    <w:rsid w:val="003B0965"/>
    <w:rsid w:val="003B1451"/>
    <w:rsid w:val="003B1702"/>
    <w:rsid w:val="003B2EB8"/>
    <w:rsid w:val="003B329C"/>
    <w:rsid w:val="003B56C7"/>
    <w:rsid w:val="003B7A0D"/>
    <w:rsid w:val="003B7F85"/>
    <w:rsid w:val="003B7FF0"/>
    <w:rsid w:val="003C0018"/>
    <w:rsid w:val="003C1EE5"/>
    <w:rsid w:val="003C35FD"/>
    <w:rsid w:val="003C3713"/>
    <w:rsid w:val="003C4B4A"/>
    <w:rsid w:val="003C5FEF"/>
    <w:rsid w:val="003D1F14"/>
    <w:rsid w:val="003D41A9"/>
    <w:rsid w:val="003D5D27"/>
    <w:rsid w:val="003E29FF"/>
    <w:rsid w:val="003E730F"/>
    <w:rsid w:val="003E77ED"/>
    <w:rsid w:val="003F10CE"/>
    <w:rsid w:val="003F28BF"/>
    <w:rsid w:val="003F5F10"/>
    <w:rsid w:val="004007F9"/>
    <w:rsid w:val="004023EC"/>
    <w:rsid w:val="00403337"/>
    <w:rsid w:val="004033CF"/>
    <w:rsid w:val="00404AC4"/>
    <w:rsid w:val="00405BD9"/>
    <w:rsid w:val="004118E2"/>
    <w:rsid w:val="004126F2"/>
    <w:rsid w:val="00412FA3"/>
    <w:rsid w:val="00413D93"/>
    <w:rsid w:val="00414938"/>
    <w:rsid w:val="00415B75"/>
    <w:rsid w:val="00416305"/>
    <w:rsid w:val="00420849"/>
    <w:rsid w:val="00420F75"/>
    <w:rsid w:val="0042150E"/>
    <w:rsid w:val="00421E8F"/>
    <w:rsid w:val="00424636"/>
    <w:rsid w:val="00425205"/>
    <w:rsid w:val="00426ED5"/>
    <w:rsid w:val="0043190A"/>
    <w:rsid w:val="004326A6"/>
    <w:rsid w:val="00432889"/>
    <w:rsid w:val="004337EE"/>
    <w:rsid w:val="0043494E"/>
    <w:rsid w:val="00436173"/>
    <w:rsid w:val="00440A6C"/>
    <w:rsid w:val="00445A5F"/>
    <w:rsid w:val="00450C88"/>
    <w:rsid w:val="004510E6"/>
    <w:rsid w:val="00451455"/>
    <w:rsid w:val="00451AF9"/>
    <w:rsid w:val="00455DD5"/>
    <w:rsid w:val="00456005"/>
    <w:rsid w:val="0046163A"/>
    <w:rsid w:val="00461824"/>
    <w:rsid w:val="0046201B"/>
    <w:rsid w:val="00464F36"/>
    <w:rsid w:val="00465C70"/>
    <w:rsid w:val="00467ED6"/>
    <w:rsid w:val="00473489"/>
    <w:rsid w:val="00473BB5"/>
    <w:rsid w:val="00476BF5"/>
    <w:rsid w:val="00480E1B"/>
    <w:rsid w:val="00481698"/>
    <w:rsid w:val="00481FA8"/>
    <w:rsid w:val="00482AB7"/>
    <w:rsid w:val="00483CDA"/>
    <w:rsid w:val="004856A6"/>
    <w:rsid w:val="00487B4E"/>
    <w:rsid w:val="00487DFD"/>
    <w:rsid w:val="0049099C"/>
    <w:rsid w:val="00491DF0"/>
    <w:rsid w:val="00492953"/>
    <w:rsid w:val="00493521"/>
    <w:rsid w:val="0049431A"/>
    <w:rsid w:val="0049472D"/>
    <w:rsid w:val="00494FE3"/>
    <w:rsid w:val="00495C2C"/>
    <w:rsid w:val="00496A7E"/>
    <w:rsid w:val="0049735D"/>
    <w:rsid w:val="00497E29"/>
    <w:rsid w:val="004A0096"/>
    <w:rsid w:val="004A02D6"/>
    <w:rsid w:val="004A1894"/>
    <w:rsid w:val="004A515C"/>
    <w:rsid w:val="004A5CB8"/>
    <w:rsid w:val="004B1735"/>
    <w:rsid w:val="004B4053"/>
    <w:rsid w:val="004B5249"/>
    <w:rsid w:val="004B671D"/>
    <w:rsid w:val="004B7808"/>
    <w:rsid w:val="004C5C7B"/>
    <w:rsid w:val="004C649E"/>
    <w:rsid w:val="004C64D4"/>
    <w:rsid w:val="004C777B"/>
    <w:rsid w:val="004D3ADF"/>
    <w:rsid w:val="004D52EE"/>
    <w:rsid w:val="004D75C8"/>
    <w:rsid w:val="004D7829"/>
    <w:rsid w:val="004E0AC8"/>
    <w:rsid w:val="004E1C72"/>
    <w:rsid w:val="004E5B4D"/>
    <w:rsid w:val="004F1CFF"/>
    <w:rsid w:val="004F6A55"/>
    <w:rsid w:val="004F6CB2"/>
    <w:rsid w:val="00504610"/>
    <w:rsid w:val="00506088"/>
    <w:rsid w:val="005068E2"/>
    <w:rsid w:val="00506C76"/>
    <w:rsid w:val="005076E5"/>
    <w:rsid w:val="00507896"/>
    <w:rsid w:val="005100BB"/>
    <w:rsid w:val="00511B6E"/>
    <w:rsid w:val="00512200"/>
    <w:rsid w:val="00512D30"/>
    <w:rsid w:val="00512D86"/>
    <w:rsid w:val="00513650"/>
    <w:rsid w:val="0051377B"/>
    <w:rsid w:val="005161B4"/>
    <w:rsid w:val="00521178"/>
    <w:rsid w:val="00523C24"/>
    <w:rsid w:val="0052586F"/>
    <w:rsid w:val="005277D7"/>
    <w:rsid w:val="00532E52"/>
    <w:rsid w:val="00534AAD"/>
    <w:rsid w:val="005364A2"/>
    <w:rsid w:val="005365D7"/>
    <w:rsid w:val="00540A0F"/>
    <w:rsid w:val="00540FCF"/>
    <w:rsid w:val="005418BC"/>
    <w:rsid w:val="00541E9E"/>
    <w:rsid w:val="005429A0"/>
    <w:rsid w:val="0054475C"/>
    <w:rsid w:val="00544F40"/>
    <w:rsid w:val="00546C75"/>
    <w:rsid w:val="00546FCE"/>
    <w:rsid w:val="00547468"/>
    <w:rsid w:val="00547888"/>
    <w:rsid w:val="00550BF4"/>
    <w:rsid w:val="00551542"/>
    <w:rsid w:val="005552DA"/>
    <w:rsid w:val="005569A1"/>
    <w:rsid w:val="00560C8C"/>
    <w:rsid w:val="00562250"/>
    <w:rsid w:val="00562D0E"/>
    <w:rsid w:val="00563053"/>
    <w:rsid w:val="00563CA0"/>
    <w:rsid w:val="00567348"/>
    <w:rsid w:val="00567B49"/>
    <w:rsid w:val="005722F8"/>
    <w:rsid w:val="00572D4D"/>
    <w:rsid w:val="00576125"/>
    <w:rsid w:val="00577F39"/>
    <w:rsid w:val="00581D6B"/>
    <w:rsid w:val="00582AF6"/>
    <w:rsid w:val="0058321F"/>
    <w:rsid w:val="0058458F"/>
    <w:rsid w:val="00585CCA"/>
    <w:rsid w:val="005862EE"/>
    <w:rsid w:val="0058715B"/>
    <w:rsid w:val="00592135"/>
    <w:rsid w:val="00594EAB"/>
    <w:rsid w:val="00596319"/>
    <w:rsid w:val="00596410"/>
    <w:rsid w:val="00597054"/>
    <w:rsid w:val="005A0AA3"/>
    <w:rsid w:val="005A0F14"/>
    <w:rsid w:val="005A28A2"/>
    <w:rsid w:val="005A3B26"/>
    <w:rsid w:val="005A4A1A"/>
    <w:rsid w:val="005A561A"/>
    <w:rsid w:val="005A5C20"/>
    <w:rsid w:val="005A765D"/>
    <w:rsid w:val="005A7AEE"/>
    <w:rsid w:val="005B190F"/>
    <w:rsid w:val="005B218B"/>
    <w:rsid w:val="005C13BD"/>
    <w:rsid w:val="005C1A91"/>
    <w:rsid w:val="005C41E8"/>
    <w:rsid w:val="005C42EA"/>
    <w:rsid w:val="005C50AD"/>
    <w:rsid w:val="005C5F68"/>
    <w:rsid w:val="005C6283"/>
    <w:rsid w:val="005C7BC1"/>
    <w:rsid w:val="005D2D98"/>
    <w:rsid w:val="005D2E76"/>
    <w:rsid w:val="005D5107"/>
    <w:rsid w:val="005D6C2C"/>
    <w:rsid w:val="005E0166"/>
    <w:rsid w:val="005E16DA"/>
    <w:rsid w:val="005E1C32"/>
    <w:rsid w:val="005E2819"/>
    <w:rsid w:val="005E2C23"/>
    <w:rsid w:val="005E384F"/>
    <w:rsid w:val="005E3EC9"/>
    <w:rsid w:val="005E5B10"/>
    <w:rsid w:val="005E5B12"/>
    <w:rsid w:val="005E6DE2"/>
    <w:rsid w:val="005F153B"/>
    <w:rsid w:val="005F30E2"/>
    <w:rsid w:val="005F550A"/>
    <w:rsid w:val="005F5F98"/>
    <w:rsid w:val="005F6BB1"/>
    <w:rsid w:val="005F71B6"/>
    <w:rsid w:val="0060075F"/>
    <w:rsid w:val="00601BE1"/>
    <w:rsid w:val="00601E4F"/>
    <w:rsid w:val="00603491"/>
    <w:rsid w:val="006056EF"/>
    <w:rsid w:val="006056F8"/>
    <w:rsid w:val="006072EE"/>
    <w:rsid w:val="00607332"/>
    <w:rsid w:val="00607E75"/>
    <w:rsid w:val="00610C3D"/>
    <w:rsid w:val="006122C2"/>
    <w:rsid w:val="00613C85"/>
    <w:rsid w:val="0061417D"/>
    <w:rsid w:val="00615723"/>
    <w:rsid w:val="00615750"/>
    <w:rsid w:val="00616D68"/>
    <w:rsid w:val="00617D83"/>
    <w:rsid w:val="00617DA1"/>
    <w:rsid w:val="006205B2"/>
    <w:rsid w:val="00623A69"/>
    <w:rsid w:val="00626BF1"/>
    <w:rsid w:val="0062721F"/>
    <w:rsid w:val="00627F7F"/>
    <w:rsid w:val="0063142F"/>
    <w:rsid w:val="0063229D"/>
    <w:rsid w:val="00634303"/>
    <w:rsid w:val="0063589D"/>
    <w:rsid w:val="0064012F"/>
    <w:rsid w:val="0064032D"/>
    <w:rsid w:val="006420D5"/>
    <w:rsid w:val="0064498F"/>
    <w:rsid w:val="00645C7E"/>
    <w:rsid w:val="006477A2"/>
    <w:rsid w:val="00652111"/>
    <w:rsid w:val="0065281E"/>
    <w:rsid w:val="00652DB6"/>
    <w:rsid w:val="006535AB"/>
    <w:rsid w:val="00655EF9"/>
    <w:rsid w:val="00656E91"/>
    <w:rsid w:val="00657E6B"/>
    <w:rsid w:val="00660254"/>
    <w:rsid w:val="0066095E"/>
    <w:rsid w:val="006609C4"/>
    <w:rsid w:val="006631A2"/>
    <w:rsid w:val="00664CB1"/>
    <w:rsid w:val="00664DEA"/>
    <w:rsid w:val="006674E9"/>
    <w:rsid w:val="0067164F"/>
    <w:rsid w:val="00671746"/>
    <w:rsid w:val="00671792"/>
    <w:rsid w:val="00672757"/>
    <w:rsid w:val="006735F9"/>
    <w:rsid w:val="006771A1"/>
    <w:rsid w:val="00677A4E"/>
    <w:rsid w:val="006835D0"/>
    <w:rsid w:val="0068469C"/>
    <w:rsid w:val="0068485E"/>
    <w:rsid w:val="00687FB0"/>
    <w:rsid w:val="00690014"/>
    <w:rsid w:val="00690760"/>
    <w:rsid w:val="00690E0E"/>
    <w:rsid w:val="00691AC6"/>
    <w:rsid w:val="006920C4"/>
    <w:rsid w:val="00692DE5"/>
    <w:rsid w:val="006935A8"/>
    <w:rsid w:val="0069363C"/>
    <w:rsid w:val="00693F60"/>
    <w:rsid w:val="00694C6F"/>
    <w:rsid w:val="006962ED"/>
    <w:rsid w:val="00696A3E"/>
    <w:rsid w:val="00697FB8"/>
    <w:rsid w:val="006A11FC"/>
    <w:rsid w:val="006A168C"/>
    <w:rsid w:val="006A180D"/>
    <w:rsid w:val="006A191A"/>
    <w:rsid w:val="006A1BA6"/>
    <w:rsid w:val="006A2186"/>
    <w:rsid w:val="006A2A14"/>
    <w:rsid w:val="006A5E2D"/>
    <w:rsid w:val="006A7773"/>
    <w:rsid w:val="006B03A5"/>
    <w:rsid w:val="006B1482"/>
    <w:rsid w:val="006B1CD0"/>
    <w:rsid w:val="006B2B03"/>
    <w:rsid w:val="006C25F4"/>
    <w:rsid w:val="006C2E5E"/>
    <w:rsid w:val="006C30C8"/>
    <w:rsid w:val="006C31B8"/>
    <w:rsid w:val="006C3733"/>
    <w:rsid w:val="006C3C35"/>
    <w:rsid w:val="006C41B8"/>
    <w:rsid w:val="006C679A"/>
    <w:rsid w:val="006C7CC9"/>
    <w:rsid w:val="006D1277"/>
    <w:rsid w:val="006D514D"/>
    <w:rsid w:val="006D6284"/>
    <w:rsid w:val="006E0343"/>
    <w:rsid w:val="006E0788"/>
    <w:rsid w:val="006E07B2"/>
    <w:rsid w:val="006E2239"/>
    <w:rsid w:val="006E24CA"/>
    <w:rsid w:val="006E39F6"/>
    <w:rsid w:val="006F096A"/>
    <w:rsid w:val="006F0E0B"/>
    <w:rsid w:val="006F11A9"/>
    <w:rsid w:val="006F5458"/>
    <w:rsid w:val="006F572C"/>
    <w:rsid w:val="00700489"/>
    <w:rsid w:val="0070103D"/>
    <w:rsid w:val="00701B99"/>
    <w:rsid w:val="00706AAA"/>
    <w:rsid w:val="00710682"/>
    <w:rsid w:val="007121C5"/>
    <w:rsid w:val="00712FE1"/>
    <w:rsid w:val="007141C0"/>
    <w:rsid w:val="0071431C"/>
    <w:rsid w:val="0071610D"/>
    <w:rsid w:val="0072202A"/>
    <w:rsid w:val="00725AE9"/>
    <w:rsid w:val="00730561"/>
    <w:rsid w:val="007340B8"/>
    <w:rsid w:val="00736C2D"/>
    <w:rsid w:val="007407DB"/>
    <w:rsid w:val="00741440"/>
    <w:rsid w:val="007423C7"/>
    <w:rsid w:val="007451DF"/>
    <w:rsid w:val="00746390"/>
    <w:rsid w:val="0074640A"/>
    <w:rsid w:val="00747437"/>
    <w:rsid w:val="007474E8"/>
    <w:rsid w:val="0075008B"/>
    <w:rsid w:val="0075019B"/>
    <w:rsid w:val="0075297A"/>
    <w:rsid w:val="007543BD"/>
    <w:rsid w:val="007547F3"/>
    <w:rsid w:val="007555E3"/>
    <w:rsid w:val="0076098B"/>
    <w:rsid w:val="00762B03"/>
    <w:rsid w:val="007631A6"/>
    <w:rsid w:val="00763378"/>
    <w:rsid w:val="007639CA"/>
    <w:rsid w:val="00764732"/>
    <w:rsid w:val="00764ECF"/>
    <w:rsid w:val="0076709C"/>
    <w:rsid w:val="0077142B"/>
    <w:rsid w:val="00771A4E"/>
    <w:rsid w:val="0077520C"/>
    <w:rsid w:val="00776498"/>
    <w:rsid w:val="00776703"/>
    <w:rsid w:val="00776D86"/>
    <w:rsid w:val="00781AD1"/>
    <w:rsid w:val="0078381C"/>
    <w:rsid w:val="00784618"/>
    <w:rsid w:val="00786203"/>
    <w:rsid w:val="00787B49"/>
    <w:rsid w:val="0079112C"/>
    <w:rsid w:val="0079158F"/>
    <w:rsid w:val="00792338"/>
    <w:rsid w:val="00792705"/>
    <w:rsid w:val="007A0CDB"/>
    <w:rsid w:val="007A2DD3"/>
    <w:rsid w:val="007A328F"/>
    <w:rsid w:val="007A5FA3"/>
    <w:rsid w:val="007A5FB8"/>
    <w:rsid w:val="007A6D75"/>
    <w:rsid w:val="007B0670"/>
    <w:rsid w:val="007B089B"/>
    <w:rsid w:val="007B24A4"/>
    <w:rsid w:val="007B3CCA"/>
    <w:rsid w:val="007B3CDC"/>
    <w:rsid w:val="007B5860"/>
    <w:rsid w:val="007B7AD3"/>
    <w:rsid w:val="007C2F40"/>
    <w:rsid w:val="007C505A"/>
    <w:rsid w:val="007C6940"/>
    <w:rsid w:val="007C780B"/>
    <w:rsid w:val="007C78CF"/>
    <w:rsid w:val="007C78DE"/>
    <w:rsid w:val="007D155A"/>
    <w:rsid w:val="007D22A0"/>
    <w:rsid w:val="007D292B"/>
    <w:rsid w:val="007D5789"/>
    <w:rsid w:val="007D5FB5"/>
    <w:rsid w:val="007D6CBC"/>
    <w:rsid w:val="007D7A51"/>
    <w:rsid w:val="007E2C68"/>
    <w:rsid w:val="007E45EB"/>
    <w:rsid w:val="007E536A"/>
    <w:rsid w:val="007F183E"/>
    <w:rsid w:val="007F3D72"/>
    <w:rsid w:val="007F471D"/>
    <w:rsid w:val="007F543C"/>
    <w:rsid w:val="007F6EA8"/>
    <w:rsid w:val="007F7696"/>
    <w:rsid w:val="007F799F"/>
    <w:rsid w:val="00800BC2"/>
    <w:rsid w:val="00800F2A"/>
    <w:rsid w:val="008013FA"/>
    <w:rsid w:val="00803C86"/>
    <w:rsid w:val="00806A67"/>
    <w:rsid w:val="00807EB6"/>
    <w:rsid w:val="00810129"/>
    <w:rsid w:val="00811FEA"/>
    <w:rsid w:val="00812BB6"/>
    <w:rsid w:val="0081342D"/>
    <w:rsid w:val="00814059"/>
    <w:rsid w:val="008151F4"/>
    <w:rsid w:val="00816497"/>
    <w:rsid w:val="0081669B"/>
    <w:rsid w:val="008168B1"/>
    <w:rsid w:val="008169BE"/>
    <w:rsid w:val="008169FA"/>
    <w:rsid w:val="00821998"/>
    <w:rsid w:val="00822C93"/>
    <w:rsid w:val="008250C6"/>
    <w:rsid w:val="00826F40"/>
    <w:rsid w:val="008300DE"/>
    <w:rsid w:val="00830202"/>
    <w:rsid w:val="008315D0"/>
    <w:rsid w:val="00831610"/>
    <w:rsid w:val="00831F21"/>
    <w:rsid w:val="008369C1"/>
    <w:rsid w:val="00837D21"/>
    <w:rsid w:val="00840DAB"/>
    <w:rsid w:val="008427C1"/>
    <w:rsid w:val="008441F5"/>
    <w:rsid w:val="008448D0"/>
    <w:rsid w:val="008458AD"/>
    <w:rsid w:val="00846AF8"/>
    <w:rsid w:val="008479B8"/>
    <w:rsid w:val="008500B8"/>
    <w:rsid w:val="0085071C"/>
    <w:rsid w:val="0085109B"/>
    <w:rsid w:val="00851AC9"/>
    <w:rsid w:val="008522C9"/>
    <w:rsid w:val="00855615"/>
    <w:rsid w:val="00855C7B"/>
    <w:rsid w:val="00860150"/>
    <w:rsid w:val="00860FA4"/>
    <w:rsid w:val="008611C3"/>
    <w:rsid w:val="008612C5"/>
    <w:rsid w:val="008623FD"/>
    <w:rsid w:val="00862509"/>
    <w:rsid w:val="00864BD0"/>
    <w:rsid w:val="00865689"/>
    <w:rsid w:val="00866135"/>
    <w:rsid w:val="00867543"/>
    <w:rsid w:val="008702BF"/>
    <w:rsid w:val="008709F7"/>
    <w:rsid w:val="008731F8"/>
    <w:rsid w:val="0087397F"/>
    <w:rsid w:val="00875030"/>
    <w:rsid w:val="0087511C"/>
    <w:rsid w:val="0088185F"/>
    <w:rsid w:val="00884F96"/>
    <w:rsid w:val="008874C5"/>
    <w:rsid w:val="00890C02"/>
    <w:rsid w:val="00891728"/>
    <w:rsid w:val="00891FEC"/>
    <w:rsid w:val="008A218E"/>
    <w:rsid w:val="008A3444"/>
    <w:rsid w:val="008A4126"/>
    <w:rsid w:val="008A66D2"/>
    <w:rsid w:val="008A748A"/>
    <w:rsid w:val="008B0C21"/>
    <w:rsid w:val="008B25F5"/>
    <w:rsid w:val="008B618B"/>
    <w:rsid w:val="008C0D5C"/>
    <w:rsid w:val="008C13FA"/>
    <w:rsid w:val="008C7D92"/>
    <w:rsid w:val="008D2C5D"/>
    <w:rsid w:val="008D34FE"/>
    <w:rsid w:val="008D6A40"/>
    <w:rsid w:val="008E03F2"/>
    <w:rsid w:val="008E0EA2"/>
    <w:rsid w:val="008E2720"/>
    <w:rsid w:val="008E535B"/>
    <w:rsid w:val="008E7854"/>
    <w:rsid w:val="008F24BF"/>
    <w:rsid w:val="008F4E34"/>
    <w:rsid w:val="008F5B30"/>
    <w:rsid w:val="008F5B70"/>
    <w:rsid w:val="008F6AED"/>
    <w:rsid w:val="008F7595"/>
    <w:rsid w:val="00901A5E"/>
    <w:rsid w:val="009023D6"/>
    <w:rsid w:val="00904C9E"/>
    <w:rsid w:val="00905ADE"/>
    <w:rsid w:val="00907B33"/>
    <w:rsid w:val="00913313"/>
    <w:rsid w:val="009158CD"/>
    <w:rsid w:val="00916993"/>
    <w:rsid w:val="00920813"/>
    <w:rsid w:val="00921146"/>
    <w:rsid w:val="00923BC2"/>
    <w:rsid w:val="00925828"/>
    <w:rsid w:val="00926D8E"/>
    <w:rsid w:val="009275F2"/>
    <w:rsid w:val="00930212"/>
    <w:rsid w:val="00930699"/>
    <w:rsid w:val="00930B6F"/>
    <w:rsid w:val="00931866"/>
    <w:rsid w:val="00932D5F"/>
    <w:rsid w:val="0093471B"/>
    <w:rsid w:val="00936D00"/>
    <w:rsid w:val="009417EB"/>
    <w:rsid w:val="00943C07"/>
    <w:rsid w:val="00944A2D"/>
    <w:rsid w:val="00944CE7"/>
    <w:rsid w:val="00945321"/>
    <w:rsid w:val="00952699"/>
    <w:rsid w:val="00953C51"/>
    <w:rsid w:val="00953E56"/>
    <w:rsid w:val="00954959"/>
    <w:rsid w:val="00954D66"/>
    <w:rsid w:val="00955114"/>
    <w:rsid w:val="00955E6B"/>
    <w:rsid w:val="00956282"/>
    <w:rsid w:val="00956381"/>
    <w:rsid w:val="00961D51"/>
    <w:rsid w:val="009628E0"/>
    <w:rsid w:val="0096421F"/>
    <w:rsid w:val="00964549"/>
    <w:rsid w:val="009650AD"/>
    <w:rsid w:val="009650B7"/>
    <w:rsid w:val="00966256"/>
    <w:rsid w:val="009663E9"/>
    <w:rsid w:val="009666AE"/>
    <w:rsid w:val="00966AE6"/>
    <w:rsid w:val="009720A3"/>
    <w:rsid w:val="009731C2"/>
    <w:rsid w:val="00974028"/>
    <w:rsid w:val="00974255"/>
    <w:rsid w:val="009744F2"/>
    <w:rsid w:val="0097544C"/>
    <w:rsid w:val="009775F0"/>
    <w:rsid w:val="00977CCD"/>
    <w:rsid w:val="00980152"/>
    <w:rsid w:val="009809D5"/>
    <w:rsid w:val="009819BD"/>
    <w:rsid w:val="00984038"/>
    <w:rsid w:val="009857C3"/>
    <w:rsid w:val="00990DCD"/>
    <w:rsid w:val="00991B04"/>
    <w:rsid w:val="00993230"/>
    <w:rsid w:val="009932E7"/>
    <w:rsid w:val="0099334D"/>
    <w:rsid w:val="00994E1D"/>
    <w:rsid w:val="009A1756"/>
    <w:rsid w:val="009A3358"/>
    <w:rsid w:val="009A4B6E"/>
    <w:rsid w:val="009A7DE4"/>
    <w:rsid w:val="009B0735"/>
    <w:rsid w:val="009B0F7F"/>
    <w:rsid w:val="009B143F"/>
    <w:rsid w:val="009B34DB"/>
    <w:rsid w:val="009B4332"/>
    <w:rsid w:val="009B60F5"/>
    <w:rsid w:val="009B6E95"/>
    <w:rsid w:val="009B6F63"/>
    <w:rsid w:val="009B77C1"/>
    <w:rsid w:val="009B79C6"/>
    <w:rsid w:val="009C26FE"/>
    <w:rsid w:val="009C31B9"/>
    <w:rsid w:val="009C50BF"/>
    <w:rsid w:val="009D030F"/>
    <w:rsid w:val="009D033D"/>
    <w:rsid w:val="009D3DED"/>
    <w:rsid w:val="009D43E9"/>
    <w:rsid w:val="009E1749"/>
    <w:rsid w:val="009E2B9B"/>
    <w:rsid w:val="009E3D5A"/>
    <w:rsid w:val="009E4038"/>
    <w:rsid w:val="009E5A4D"/>
    <w:rsid w:val="009F20B5"/>
    <w:rsid w:val="009F6239"/>
    <w:rsid w:val="009F6BFE"/>
    <w:rsid w:val="009F73C6"/>
    <w:rsid w:val="009F7E87"/>
    <w:rsid w:val="00A0061F"/>
    <w:rsid w:val="00A03DC9"/>
    <w:rsid w:val="00A03F95"/>
    <w:rsid w:val="00A04C98"/>
    <w:rsid w:val="00A07BAA"/>
    <w:rsid w:val="00A10077"/>
    <w:rsid w:val="00A1283A"/>
    <w:rsid w:val="00A12AD8"/>
    <w:rsid w:val="00A12B96"/>
    <w:rsid w:val="00A12E35"/>
    <w:rsid w:val="00A147BA"/>
    <w:rsid w:val="00A17C13"/>
    <w:rsid w:val="00A21B05"/>
    <w:rsid w:val="00A21C36"/>
    <w:rsid w:val="00A227DE"/>
    <w:rsid w:val="00A22DE7"/>
    <w:rsid w:val="00A23B17"/>
    <w:rsid w:val="00A25BFE"/>
    <w:rsid w:val="00A30C43"/>
    <w:rsid w:val="00A32403"/>
    <w:rsid w:val="00A32CDD"/>
    <w:rsid w:val="00A3362D"/>
    <w:rsid w:val="00A337FB"/>
    <w:rsid w:val="00A36B57"/>
    <w:rsid w:val="00A374D2"/>
    <w:rsid w:val="00A37F4B"/>
    <w:rsid w:val="00A40E22"/>
    <w:rsid w:val="00A4177E"/>
    <w:rsid w:val="00A41ACA"/>
    <w:rsid w:val="00A42B12"/>
    <w:rsid w:val="00A45244"/>
    <w:rsid w:val="00A453C0"/>
    <w:rsid w:val="00A454B2"/>
    <w:rsid w:val="00A45731"/>
    <w:rsid w:val="00A46C57"/>
    <w:rsid w:val="00A5064C"/>
    <w:rsid w:val="00A50C6B"/>
    <w:rsid w:val="00A50C71"/>
    <w:rsid w:val="00A51E0A"/>
    <w:rsid w:val="00A51F76"/>
    <w:rsid w:val="00A5253B"/>
    <w:rsid w:val="00A529FB"/>
    <w:rsid w:val="00A55479"/>
    <w:rsid w:val="00A55D40"/>
    <w:rsid w:val="00A55E02"/>
    <w:rsid w:val="00A566A6"/>
    <w:rsid w:val="00A57D61"/>
    <w:rsid w:val="00A60C5E"/>
    <w:rsid w:val="00A62E84"/>
    <w:rsid w:val="00A64E1D"/>
    <w:rsid w:val="00A65162"/>
    <w:rsid w:val="00A65253"/>
    <w:rsid w:val="00A67B6D"/>
    <w:rsid w:val="00A7054F"/>
    <w:rsid w:val="00A711D2"/>
    <w:rsid w:val="00A7145F"/>
    <w:rsid w:val="00A72F82"/>
    <w:rsid w:val="00A740BA"/>
    <w:rsid w:val="00A75C05"/>
    <w:rsid w:val="00A77351"/>
    <w:rsid w:val="00A77919"/>
    <w:rsid w:val="00A80117"/>
    <w:rsid w:val="00A81BAF"/>
    <w:rsid w:val="00A8552C"/>
    <w:rsid w:val="00A8760C"/>
    <w:rsid w:val="00A87F37"/>
    <w:rsid w:val="00A9123F"/>
    <w:rsid w:val="00A92125"/>
    <w:rsid w:val="00A9228E"/>
    <w:rsid w:val="00A93CA1"/>
    <w:rsid w:val="00A97D38"/>
    <w:rsid w:val="00AA12B4"/>
    <w:rsid w:val="00AA1C08"/>
    <w:rsid w:val="00AA5283"/>
    <w:rsid w:val="00AA7D54"/>
    <w:rsid w:val="00AB11BB"/>
    <w:rsid w:val="00AB11DF"/>
    <w:rsid w:val="00AB1FB9"/>
    <w:rsid w:val="00AB2E03"/>
    <w:rsid w:val="00AB506E"/>
    <w:rsid w:val="00AB590B"/>
    <w:rsid w:val="00AB6D7B"/>
    <w:rsid w:val="00AB73D9"/>
    <w:rsid w:val="00AC01E7"/>
    <w:rsid w:val="00AC229E"/>
    <w:rsid w:val="00AC4915"/>
    <w:rsid w:val="00AC5196"/>
    <w:rsid w:val="00AC6168"/>
    <w:rsid w:val="00AD51CA"/>
    <w:rsid w:val="00AD5E10"/>
    <w:rsid w:val="00AD67CB"/>
    <w:rsid w:val="00AD68C7"/>
    <w:rsid w:val="00AE1C00"/>
    <w:rsid w:val="00AE2118"/>
    <w:rsid w:val="00AE3EC4"/>
    <w:rsid w:val="00AF2BDA"/>
    <w:rsid w:val="00AF37F9"/>
    <w:rsid w:val="00AF4795"/>
    <w:rsid w:val="00AF4B57"/>
    <w:rsid w:val="00AF4FC8"/>
    <w:rsid w:val="00AF7B68"/>
    <w:rsid w:val="00B01885"/>
    <w:rsid w:val="00B02914"/>
    <w:rsid w:val="00B05157"/>
    <w:rsid w:val="00B10FFA"/>
    <w:rsid w:val="00B11043"/>
    <w:rsid w:val="00B11850"/>
    <w:rsid w:val="00B1323B"/>
    <w:rsid w:val="00B14315"/>
    <w:rsid w:val="00B1493F"/>
    <w:rsid w:val="00B157BB"/>
    <w:rsid w:val="00B16069"/>
    <w:rsid w:val="00B1732E"/>
    <w:rsid w:val="00B23C78"/>
    <w:rsid w:val="00B24D40"/>
    <w:rsid w:val="00B3071B"/>
    <w:rsid w:val="00B30E88"/>
    <w:rsid w:val="00B35D82"/>
    <w:rsid w:val="00B36905"/>
    <w:rsid w:val="00B37637"/>
    <w:rsid w:val="00B41187"/>
    <w:rsid w:val="00B467AF"/>
    <w:rsid w:val="00B5121C"/>
    <w:rsid w:val="00B53D61"/>
    <w:rsid w:val="00B5491D"/>
    <w:rsid w:val="00B5698B"/>
    <w:rsid w:val="00B5760C"/>
    <w:rsid w:val="00B57703"/>
    <w:rsid w:val="00B61D04"/>
    <w:rsid w:val="00B61D5B"/>
    <w:rsid w:val="00B62120"/>
    <w:rsid w:val="00B621D3"/>
    <w:rsid w:val="00B643EC"/>
    <w:rsid w:val="00B65C2F"/>
    <w:rsid w:val="00B66AD1"/>
    <w:rsid w:val="00B66F96"/>
    <w:rsid w:val="00B678DF"/>
    <w:rsid w:val="00B7009C"/>
    <w:rsid w:val="00B71B18"/>
    <w:rsid w:val="00B71B33"/>
    <w:rsid w:val="00B72A38"/>
    <w:rsid w:val="00B72D53"/>
    <w:rsid w:val="00B74819"/>
    <w:rsid w:val="00B76088"/>
    <w:rsid w:val="00B764BA"/>
    <w:rsid w:val="00B76BD9"/>
    <w:rsid w:val="00B7705C"/>
    <w:rsid w:val="00B77299"/>
    <w:rsid w:val="00B77DB5"/>
    <w:rsid w:val="00B82D7F"/>
    <w:rsid w:val="00B83BC4"/>
    <w:rsid w:val="00B859C4"/>
    <w:rsid w:val="00B8646E"/>
    <w:rsid w:val="00B87C89"/>
    <w:rsid w:val="00B900F3"/>
    <w:rsid w:val="00B907E9"/>
    <w:rsid w:val="00B91CCE"/>
    <w:rsid w:val="00B9218B"/>
    <w:rsid w:val="00B95C6D"/>
    <w:rsid w:val="00BA2E73"/>
    <w:rsid w:val="00BA35BC"/>
    <w:rsid w:val="00BA4D99"/>
    <w:rsid w:val="00BA6072"/>
    <w:rsid w:val="00BA79CC"/>
    <w:rsid w:val="00BA7D36"/>
    <w:rsid w:val="00BB28CF"/>
    <w:rsid w:val="00BB3266"/>
    <w:rsid w:val="00BB4A70"/>
    <w:rsid w:val="00BB5C05"/>
    <w:rsid w:val="00BC2DAB"/>
    <w:rsid w:val="00BC42DC"/>
    <w:rsid w:val="00BC4A15"/>
    <w:rsid w:val="00BC539C"/>
    <w:rsid w:val="00BC683B"/>
    <w:rsid w:val="00BC70C5"/>
    <w:rsid w:val="00BD2C54"/>
    <w:rsid w:val="00BD3119"/>
    <w:rsid w:val="00BD6F16"/>
    <w:rsid w:val="00BE178B"/>
    <w:rsid w:val="00BE2A51"/>
    <w:rsid w:val="00BE2FDF"/>
    <w:rsid w:val="00BE4AD2"/>
    <w:rsid w:val="00BE778D"/>
    <w:rsid w:val="00BE77C6"/>
    <w:rsid w:val="00BF01C6"/>
    <w:rsid w:val="00BF15DD"/>
    <w:rsid w:val="00BF2101"/>
    <w:rsid w:val="00BF3536"/>
    <w:rsid w:val="00BF3C26"/>
    <w:rsid w:val="00BF6BAC"/>
    <w:rsid w:val="00C01315"/>
    <w:rsid w:val="00C02E82"/>
    <w:rsid w:val="00C07F02"/>
    <w:rsid w:val="00C1173E"/>
    <w:rsid w:val="00C12628"/>
    <w:rsid w:val="00C13676"/>
    <w:rsid w:val="00C14088"/>
    <w:rsid w:val="00C141CF"/>
    <w:rsid w:val="00C15CE3"/>
    <w:rsid w:val="00C164E2"/>
    <w:rsid w:val="00C1686C"/>
    <w:rsid w:val="00C21383"/>
    <w:rsid w:val="00C21906"/>
    <w:rsid w:val="00C21D51"/>
    <w:rsid w:val="00C21D9F"/>
    <w:rsid w:val="00C22971"/>
    <w:rsid w:val="00C2343E"/>
    <w:rsid w:val="00C252F0"/>
    <w:rsid w:val="00C26739"/>
    <w:rsid w:val="00C27B03"/>
    <w:rsid w:val="00C32665"/>
    <w:rsid w:val="00C35858"/>
    <w:rsid w:val="00C374EB"/>
    <w:rsid w:val="00C426DB"/>
    <w:rsid w:val="00C426DF"/>
    <w:rsid w:val="00C4276E"/>
    <w:rsid w:val="00C4296A"/>
    <w:rsid w:val="00C43E1A"/>
    <w:rsid w:val="00C453FF"/>
    <w:rsid w:val="00C45508"/>
    <w:rsid w:val="00C45C14"/>
    <w:rsid w:val="00C46136"/>
    <w:rsid w:val="00C47C67"/>
    <w:rsid w:val="00C5032A"/>
    <w:rsid w:val="00C51C35"/>
    <w:rsid w:val="00C5427F"/>
    <w:rsid w:val="00C54644"/>
    <w:rsid w:val="00C55C1F"/>
    <w:rsid w:val="00C55E3D"/>
    <w:rsid w:val="00C60448"/>
    <w:rsid w:val="00C6243C"/>
    <w:rsid w:val="00C62FEC"/>
    <w:rsid w:val="00C638DF"/>
    <w:rsid w:val="00C63C86"/>
    <w:rsid w:val="00C64123"/>
    <w:rsid w:val="00C70779"/>
    <w:rsid w:val="00C70CF6"/>
    <w:rsid w:val="00C72594"/>
    <w:rsid w:val="00C745FA"/>
    <w:rsid w:val="00C749FA"/>
    <w:rsid w:val="00C76836"/>
    <w:rsid w:val="00C76CDD"/>
    <w:rsid w:val="00C77A26"/>
    <w:rsid w:val="00C830F8"/>
    <w:rsid w:val="00C837C6"/>
    <w:rsid w:val="00C83A0D"/>
    <w:rsid w:val="00C8456F"/>
    <w:rsid w:val="00C869A3"/>
    <w:rsid w:val="00C86AB0"/>
    <w:rsid w:val="00C8706D"/>
    <w:rsid w:val="00C87193"/>
    <w:rsid w:val="00C873D1"/>
    <w:rsid w:val="00C91ACC"/>
    <w:rsid w:val="00C9201B"/>
    <w:rsid w:val="00C92EBE"/>
    <w:rsid w:val="00C93273"/>
    <w:rsid w:val="00C934EE"/>
    <w:rsid w:val="00C9677A"/>
    <w:rsid w:val="00C974CA"/>
    <w:rsid w:val="00CA0941"/>
    <w:rsid w:val="00CA1DE5"/>
    <w:rsid w:val="00CA3F1D"/>
    <w:rsid w:val="00CA59CF"/>
    <w:rsid w:val="00CA61D1"/>
    <w:rsid w:val="00CB029B"/>
    <w:rsid w:val="00CB096C"/>
    <w:rsid w:val="00CB0BB2"/>
    <w:rsid w:val="00CB17A7"/>
    <w:rsid w:val="00CB6F4A"/>
    <w:rsid w:val="00CB7771"/>
    <w:rsid w:val="00CC00A1"/>
    <w:rsid w:val="00CC0EF6"/>
    <w:rsid w:val="00CC2F73"/>
    <w:rsid w:val="00CC5576"/>
    <w:rsid w:val="00CC6087"/>
    <w:rsid w:val="00CD0338"/>
    <w:rsid w:val="00CD03DA"/>
    <w:rsid w:val="00CD26D9"/>
    <w:rsid w:val="00CD3B3B"/>
    <w:rsid w:val="00CD5174"/>
    <w:rsid w:val="00CD639E"/>
    <w:rsid w:val="00CD7140"/>
    <w:rsid w:val="00CD7CDA"/>
    <w:rsid w:val="00CD7FB1"/>
    <w:rsid w:val="00CE005D"/>
    <w:rsid w:val="00CE0EC4"/>
    <w:rsid w:val="00CE47EC"/>
    <w:rsid w:val="00CE4969"/>
    <w:rsid w:val="00CE4F02"/>
    <w:rsid w:val="00CE5EAE"/>
    <w:rsid w:val="00CE72B3"/>
    <w:rsid w:val="00CE7A3F"/>
    <w:rsid w:val="00CE7D60"/>
    <w:rsid w:val="00CE7EB1"/>
    <w:rsid w:val="00CF08EE"/>
    <w:rsid w:val="00CF13EE"/>
    <w:rsid w:val="00CF1891"/>
    <w:rsid w:val="00CF23A5"/>
    <w:rsid w:val="00CF2B07"/>
    <w:rsid w:val="00CF52DC"/>
    <w:rsid w:val="00CF651E"/>
    <w:rsid w:val="00D00CE9"/>
    <w:rsid w:val="00D0135F"/>
    <w:rsid w:val="00D037AA"/>
    <w:rsid w:val="00D046B3"/>
    <w:rsid w:val="00D05CF2"/>
    <w:rsid w:val="00D07612"/>
    <w:rsid w:val="00D078A4"/>
    <w:rsid w:val="00D07AF6"/>
    <w:rsid w:val="00D12C65"/>
    <w:rsid w:val="00D14602"/>
    <w:rsid w:val="00D14AB8"/>
    <w:rsid w:val="00D20D09"/>
    <w:rsid w:val="00D26EB0"/>
    <w:rsid w:val="00D27140"/>
    <w:rsid w:val="00D32391"/>
    <w:rsid w:val="00D34B85"/>
    <w:rsid w:val="00D3798D"/>
    <w:rsid w:val="00D40CB8"/>
    <w:rsid w:val="00D41296"/>
    <w:rsid w:val="00D42924"/>
    <w:rsid w:val="00D433FB"/>
    <w:rsid w:val="00D43B0E"/>
    <w:rsid w:val="00D4683B"/>
    <w:rsid w:val="00D47342"/>
    <w:rsid w:val="00D50F81"/>
    <w:rsid w:val="00D518DC"/>
    <w:rsid w:val="00D51CF4"/>
    <w:rsid w:val="00D5295C"/>
    <w:rsid w:val="00D52B13"/>
    <w:rsid w:val="00D52BE2"/>
    <w:rsid w:val="00D5779E"/>
    <w:rsid w:val="00D624CC"/>
    <w:rsid w:val="00D62878"/>
    <w:rsid w:val="00D63630"/>
    <w:rsid w:val="00D645D1"/>
    <w:rsid w:val="00D6541B"/>
    <w:rsid w:val="00D65507"/>
    <w:rsid w:val="00D67EB4"/>
    <w:rsid w:val="00D70EE8"/>
    <w:rsid w:val="00D73F50"/>
    <w:rsid w:val="00D74AB7"/>
    <w:rsid w:val="00D75220"/>
    <w:rsid w:val="00D76122"/>
    <w:rsid w:val="00D7634E"/>
    <w:rsid w:val="00D8255D"/>
    <w:rsid w:val="00D85FDD"/>
    <w:rsid w:val="00D87763"/>
    <w:rsid w:val="00D87B95"/>
    <w:rsid w:val="00D9094D"/>
    <w:rsid w:val="00D911E5"/>
    <w:rsid w:val="00D91DEE"/>
    <w:rsid w:val="00D924E8"/>
    <w:rsid w:val="00D934FF"/>
    <w:rsid w:val="00D940D7"/>
    <w:rsid w:val="00D94C34"/>
    <w:rsid w:val="00D95341"/>
    <w:rsid w:val="00D95ED4"/>
    <w:rsid w:val="00D97747"/>
    <w:rsid w:val="00D97DB8"/>
    <w:rsid w:val="00DA01EF"/>
    <w:rsid w:val="00DA0249"/>
    <w:rsid w:val="00DA0719"/>
    <w:rsid w:val="00DA094C"/>
    <w:rsid w:val="00DA143E"/>
    <w:rsid w:val="00DA1576"/>
    <w:rsid w:val="00DA191C"/>
    <w:rsid w:val="00DA2247"/>
    <w:rsid w:val="00DA4F72"/>
    <w:rsid w:val="00DA605B"/>
    <w:rsid w:val="00DA7678"/>
    <w:rsid w:val="00DA7CE7"/>
    <w:rsid w:val="00DB016C"/>
    <w:rsid w:val="00DB0C43"/>
    <w:rsid w:val="00DB2E99"/>
    <w:rsid w:val="00DB38F0"/>
    <w:rsid w:val="00DB4CBF"/>
    <w:rsid w:val="00DB4CE8"/>
    <w:rsid w:val="00DB69ED"/>
    <w:rsid w:val="00DC1985"/>
    <w:rsid w:val="00DC27BC"/>
    <w:rsid w:val="00DC3608"/>
    <w:rsid w:val="00DC5073"/>
    <w:rsid w:val="00DC6013"/>
    <w:rsid w:val="00DD2569"/>
    <w:rsid w:val="00DD2EB4"/>
    <w:rsid w:val="00DD446D"/>
    <w:rsid w:val="00DE09DF"/>
    <w:rsid w:val="00DE1486"/>
    <w:rsid w:val="00DE1E18"/>
    <w:rsid w:val="00DE1EB4"/>
    <w:rsid w:val="00DE222E"/>
    <w:rsid w:val="00DE704E"/>
    <w:rsid w:val="00DE7A03"/>
    <w:rsid w:val="00DF13B4"/>
    <w:rsid w:val="00DF1486"/>
    <w:rsid w:val="00DF212A"/>
    <w:rsid w:val="00DF2CEE"/>
    <w:rsid w:val="00DF3427"/>
    <w:rsid w:val="00DF44AA"/>
    <w:rsid w:val="00DF67A3"/>
    <w:rsid w:val="00DF6B8C"/>
    <w:rsid w:val="00DF723E"/>
    <w:rsid w:val="00E002C1"/>
    <w:rsid w:val="00E00FFF"/>
    <w:rsid w:val="00E030D5"/>
    <w:rsid w:val="00E03AD0"/>
    <w:rsid w:val="00E04B53"/>
    <w:rsid w:val="00E07ED6"/>
    <w:rsid w:val="00E11AF3"/>
    <w:rsid w:val="00E11F63"/>
    <w:rsid w:val="00E12701"/>
    <w:rsid w:val="00E14603"/>
    <w:rsid w:val="00E154B4"/>
    <w:rsid w:val="00E15B1D"/>
    <w:rsid w:val="00E16074"/>
    <w:rsid w:val="00E20FFB"/>
    <w:rsid w:val="00E217A4"/>
    <w:rsid w:val="00E224F8"/>
    <w:rsid w:val="00E31C02"/>
    <w:rsid w:val="00E322F4"/>
    <w:rsid w:val="00E33DEF"/>
    <w:rsid w:val="00E33F4E"/>
    <w:rsid w:val="00E34D9E"/>
    <w:rsid w:val="00E35893"/>
    <w:rsid w:val="00E359E1"/>
    <w:rsid w:val="00E35D0F"/>
    <w:rsid w:val="00E371F6"/>
    <w:rsid w:val="00E376B6"/>
    <w:rsid w:val="00E3796A"/>
    <w:rsid w:val="00E40800"/>
    <w:rsid w:val="00E42DB3"/>
    <w:rsid w:val="00E42DE8"/>
    <w:rsid w:val="00E44AE1"/>
    <w:rsid w:val="00E477A6"/>
    <w:rsid w:val="00E47E40"/>
    <w:rsid w:val="00E51E34"/>
    <w:rsid w:val="00E5362D"/>
    <w:rsid w:val="00E54A2C"/>
    <w:rsid w:val="00E54AE2"/>
    <w:rsid w:val="00E56139"/>
    <w:rsid w:val="00E56522"/>
    <w:rsid w:val="00E56893"/>
    <w:rsid w:val="00E572D8"/>
    <w:rsid w:val="00E57D12"/>
    <w:rsid w:val="00E57F3F"/>
    <w:rsid w:val="00E65C4D"/>
    <w:rsid w:val="00E65EE8"/>
    <w:rsid w:val="00E676BD"/>
    <w:rsid w:val="00E71435"/>
    <w:rsid w:val="00E72E2E"/>
    <w:rsid w:val="00E7317B"/>
    <w:rsid w:val="00E7340A"/>
    <w:rsid w:val="00E765B1"/>
    <w:rsid w:val="00E806B3"/>
    <w:rsid w:val="00E812EC"/>
    <w:rsid w:val="00E81758"/>
    <w:rsid w:val="00E84289"/>
    <w:rsid w:val="00E86852"/>
    <w:rsid w:val="00E90101"/>
    <w:rsid w:val="00E93337"/>
    <w:rsid w:val="00E93402"/>
    <w:rsid w:val="00E938A8"/>
    <w:rsid w:val="00E939BE"/>
    <w:rsid w:val="00E96ADA"/>
    <w:rsid w:val="00E971EF"/>
    <w:rsid w:val="00E9752F"/>
    <w:rsid w:val="00E97B77"/>
    <w:rsid w:val="00EA3652"/>
    <w:rsid w:val="00EA43DE"/>
    <w:rsid w:val="00EB1DBE"/>
    <w:rsid w:val="00EB4EE5"/>
    <w:rsid w:val="00EC0C95"/>
    <w:rsid w:val="00EC659F"/>
    <w:rsid w:val="00EC7019"/>
    <w:rsid w:val="00ED0849"/>
    <w:rsid w:val="00ED2364"/>
    <w:rsid w:val="00ED50E3"/>
    <w:rsid w:val="00ED725E"/>
    <w:rsid w:val="00ED7628"/>
    <w:rsid w:val="00EE0740"/>
    <w:rsid w:val="00EE46A2"/>
    <w:rsid w:val="00EE4899"/>
    <w:rsid w:val="00EE63F9"/>
    <w:rsid w:val="00EE6435"/>
    <w:rsid w:val="00EE6F4F"/>
    <w:rsid w:val="00EE7389"/>
    <w:rsid w:val="00EE7ADC"/>
    <w:rsid w:val="00EE7F03"/>
    <w:rsid w:val="00EF0604"/>
    <w:rsid w:val="00EF0A80"/>
    <w:rsid w:val="00EF24EC"/>
    <w:rsid w:val="00EF436F"/>
    <w:rsid w:val="00EF46A8"/>
    <w:rsid w:val="00EF5108"/>
    <w:rsid w:val="00EF7E3E"/>
    <w:rsid w:val="00F00D34"/>
    <w:rsid w:val="00F02816"/>
    <w:rsid w:val="00F02CD8"/>
    <w:rsid w:val="00F031F1"/>
    <w:rsid w:val="00F0320C"/>
    <w:rsid w:val="00F0347B"/>
    <w:rsid w:val="00F03559"/>
    <w:rsid w:val="00F04995"/>
    <w:rsid w:val="00F05556"/>
    <w:rsid w:val="00F05932"/>
    <w:rsid w:val="00F07087"/>
    <w:rsid w:val="00F0726D"/>
    <w:rsid w:val="00F0750B"/>
    <w:rsid w:val="00F07FB1"/>
    <w:rsid w:val="00F125E9"/>
    <w:rsid w:val="00F13E4F"/>
    <w:rsid w:val="00F14332"/>
    <w:rsid w:val="00F148BA"/>
    <w:rsid w:val="00F15778"/>
    <w:rsid w:val="00F15E0F"/>
    <w:rsid w:val="00F15E97"/>
    <w:rsid w:val="00F17B6A"/>
    <w:rsid w:val="00F20193"/>
    <w:rsid w:val="00F203B6"/>
    <w:rsid w:val="00F2339C"/>
    <w:rsid w:val="00F246CA"/>
    <w:rsid w:val="00F31060"/>
    <w:rsid w:val="00F3263F"/>
    <w:rsid w:val="00F37E38"/>
    <w:rsid w:val="00F407D2"/>
    <w:rsid w:val="00F416EE"/>
    <w:rsid w:val="00F41A4C"/>
    <w:rsid w:val="00F42661"/>
    <w:rsid w:val="00F42F3B"/>
    <w:rsid w:val="00F43F0F"/>
    <w:rsid w:val="00F446C0"/>
    <w:rsid w:val="00F459AC"/>
    <w:rsid w:val="00F45C7D"/>
    <w:rsid w:val="00F46347"/>
    <w:rsid w:val="00F5090E"/>
    <w:rsid w:val="00F50F32"/>
    <w:rsid w:val="00F51C95"/>
    <w:rsid w:val="00F52A02"/>
    <w:rsid w:val="00F52D6C"/>
    <w:rsid w:val="00F56557"/>
    <w:rsid w:val="00F5704D"/>
    <w:rsid w:val="00F60382"/>
    <w:rsid w:val="00F604C8"/>
    <w:rsid w:val="00F62DCA"/>
    <w:rsid w:val="00F62F16"/>
    <w:rsid w:val="00F62FB5"/>
    <w:rsid w:val="00F63F76"/>
    <w:rsid w:val="00F65351"/>
    <w:rsid w:val="00F66CCF"/>
    <w:rsid w:val="00F721BC"/>
    <w:rsid w:val="00F74404"/>
    <w:rsid w:val="00F75788"/>
    <w:rsid w:val="00F75E70"/>
    <w:rsid w:val="00F762DD"/>
    <w:rsid w:val="00F848B1"/>
    <w:rsid w:val="00F85500"/>
    <w:rsid w:val="00F85EC2"/>
    <w:rsid w:val="00F865D1"/>
    <w:rsid w:val="00F90589"/>
    <w:rsid w:val="00F926C8"/>
    <w:rsid w:val="00F93339"/>
    <w:rsid w:val="00F93573"/>
    <w:rsid w:val="00F94773"/>
    <w:rsid w:val="00F966C9"/>
    <w:rsid w:val="00FA0961"/>
    <w:rsid w:val="00FA31C3"/>
    <w:rsid w:val="00FA5F81"/>
    <w:rsid w:val="00FA6BF7"/>
    <w:rsid w:val="00FB305D"/>
    <w:rsid w:val="00FB3244"/>
    <w:rsid w:val="00FB3D06"/>
    <w:rsid w:val="00FB5447"/>
    <w:rsid w:val="00FB72A2"/>
    <w:rsid w:val="00FC3BB0"/>
    <w:rsid w:val="00FC4354"/>
    <w:rsid w:val="00FC4815"/>
    <w:rsid w:val="00FC5D3B"/>
    <w:rsid w:val="00FD1615"/>
    <w:rsid w:val="00FD4958"/>
    <w:rsid w:val="00FD4BA4"/>
    <w:rsid w:val="00FD555D"/>
    <w:rsid w:val="00FE007F"/>
    <w:rsid w:val="00FE05D2"/>
    <w:rsid w:val="00FE2255"/>
    <w:rsid w:val="00FE3963"/>
    <w:rsid w:val="00FE3AF1"/>
    <w:rsid w:val="00FE5012"/>
    <w:rsid w:val="00FF2EE3"/>
    <w:rsid w:val="00FF305A"/>
    <w:rsid w:val="00FF6259"/>
    <w:rsid w:val="00FF6632"/>
    <w:rsid w:val="0D50BA8F"/>
    <w:rsid w:val="10EFBE9A"/>
    <w:rsid w:val="11275CA5"/>
    <w:rsid w:val="12C88AA9"/>
    <w:rsid w:val="131FA2CB"/>
    <w:rsid w:val="134162EA"/>
    <w:rsid w:val="1455E38F"/>
    <w:rsid w:val="150F1AD0"/>
    <w:rsid w:val="17ACDC22"/>
    <w:rsid w:val="1ADDA3F9"/>
    <w:rsid w:val="1EE7EFBD"/>
    <w:rsid w:val="1F89F434"/>
    <w:rsid w:val="21C72C1B"/>
    <w:rsid w:val="24E79DB9"/>
    <w:rsid w:val="259950D4"/>
    <w:rsid w:val="289E9C78"/>
    <w:rsid w:val="2B4FE9FF"/>
    <w:rsid w:val="30F019EA"/>
    <w:rsid w:val="3389770F"/>
    <w:rsid w:val="3524090C"/>
    <w:rsid w:val="36A83D05"/>
    <w:rsid w:val="3849CEE2"/>
    <w:rsid w:val="41245D0C"/>
    <w:rsid w:val="45DB3A02"/>
    <w:rsid w:val="478B1590"/>
    <w:rsid w:val="488DBA77"/>
    <w:rsid w:val="493D1DF3"/>
    <w:rsid w:val="4D4B3DD4"/>
    <w:rsid w:val="4D71750D"/>
    <w:rsid w:val="502ECD16"/>
    <w:rsid w:val="50A93CE4"/>
    <w:rsid w:val="51FD2898"/>
    <w:rsid w:val="53EA145D"/>
    <w:rsid w:val="589706D4"/>
    <w:rsid w:val="5A46E564"/>
    <w:rsid w:val="5A5CF20A"/>
    <w:rsid w:val="5EBCEDFF"/>
    <w:rsid w:val="617A7AF4"/>
    <w:rsid w:val="691D0F88"/>
    <w:rsid w:val="6B7030E5"/>
    <w:rsid w:val="6EDFA6AE"/>
    <w:rsid w:val="6F5A0A4F"/>
    <w:rsid w:val="6F716C44"/>
    <w:rsid w:val="70A2D018"/>
    <w:rsid w:val="70F4DE91"/>
    <w:rsid w:val="7116994A"/>
    <w:rsid w:val="7485E09B"/>
    <w:rsid w:val="74D0B798"/>
    <w:rsid w:val="7A419F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ED0593E8-D98A-4C2C-849A-92EB5861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283"/>
    <w:pPr>
      <w:spacing w:after="120"/>
    </w:pPr>
    <w:rPr>
      <w:rFonts w:ascii="Arial" w:hAnsi="Arial"/>
      <w:sz w:val="22"/>
    </w:rPr>
  </w:style>
  <w:style w:type="paragraph" w:styleId="Heading1">
    <w:name w:val="heading 1"/>
    <w:basedOn w:val="Normal"/>
    <w:next w:val="Normal"/>
    <w:qFormat/>
    <w:rsid w:val="00AA5283"/>
    <w:pPr>
      <w:keepNext/>
      <w:numPr>
        <w:numId w:val="16"/>
      </w:numPr>
      <w:spacing w:before="240"/>
      <w:outlineLvl w:val="0"/>
    </w:pPr>
    <w:rPr>
      <w:rFonts w:cs="Arial"/>
      <w:b/>
      <w:bCs/>
      <w:kern w:val="32"/>
      <w:sz w:val="24"/>
      <w:szCs w:val="22"/>
    </w:rPr>
  </w:style>
  <w:style w:type="paragraph" w:styleId="Heading2">
    <w:name w:val="heading 2"/>
    <w:basedOn w:val="Normal"/>
    <w:next w:val="Normal"/>
    <w:link w:val="Heading2Char"/>
    <w:qFormat/>
    <w:rsid w:val="00365846"/>
    <w:pPr>
      <w:keepNext/>
      <w:numPr>
        <w:ilvl w:val="1"/>
        <w:numId w:val="16"/>
      </w:numPr>
      <w:spacing w:before="240"/>
      <w:ind w:left="578" w:hanging="578"/>
      <w:outlineLvl w:val="1"/>
    </w:pPr>
    <w:rPr>
      <w:rFonts w:cs="Arial"/>
      <w:b/>
      <w:bCs/>
      <w:iCs/>
      <w:szCs w:val="22"/>
    </w:rPr>
  </w:style>
  <w:style w:type="paragraph" w:styleId="Heading3">
    <w:name w:val="heading 3"/>
    <w:basedOn w:val="Normal"/>
    <w:next w:val="Normal"/>
    <w:qFormat/>
    <w:rsid w:val="003C1EE5"/>
    <w:pPr>
      <w:keepNext/>
      <w:numPr>
        <w:ilvl w:val="2"/>
        <w:numId w:val="16"/>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6"/>
      </w:numPr>
      <w:spacing w:before="240" w:after="60"/>
      <w:outlineLvl w:val="3"/>
    </w:pPr>
    <w:rPr>
      <w:b/>
      <w:bCs/>
      <w:sz w:val="28"/>
      <w:szCs w:val="28"/>
    </w:rPr>
  </w:style>
  <w:style w:type="paragraph" w:styleId="Heading5">
    <w:name w:val="heading 5"/>
    <w:basedOn w:val="Normal"/>
    <w:next w:val="Normal"/>
    <w:qFormat/>
    <w:rsid w:val="003C1EE5"/>
    <w:pPr>
      <w:numPr>
        <w:ilvl w:val="4"/>
        <w:numId w:val="16"/>
      </w:numPr>
      <w:spacing w:before="240" w:after="60"/>
      <w:outlineLvl w:val="4"/>
    </w:pPr>
    <w:rPr>
      <w:b/>
      <w:bCs/>
      <w:i/>
      <w:iCs/>
      <w:sz w:val="26"/>
      <w:szCs w:val="26"/>
    </w:rPr>
  </w:style>
  <w:style w:type="paragraph" w:styleId="Heading6">
    <w:name w:val="heading 6"/>
    <w:basedOn w:val="Normal"/>
    <w:next w:val="Normal"/>
    <w:qFormat/>
    <w:rsid w:val="003C1EE5"/>
    <w:pPr>
      <w:numPr>
        <w:ilvl w:val="5"/>
        <w:numId w:val="16"/>
      </w:numPr>
      <w:spacing w:before="240" w:after="60"/>
      <w:outlineLvl w:val="5"/>
    </w:pPr>
    <w:rPr>
      <w:b/>
      <w:bCs/>
      <w:szCs w:val="22"/>
    </w:rPr>
  </w:style>
  <w:style w:type="paragraph" w:styleId="Heading7">
    <w:name w:val="heading 7"/>
    <w:basedOn w:val="Normal"/>
    <w:next w:val="Normal"/>
    <w:qFormat/>
    <w:rsid w:val="003C1EE5"/>
    <w:pPr>
      <w:numPr>
        <w:ilvl w:val="6"/>
        <w:numId w:val="16"/>
      </w:numPr>
      <w:spacing w:before="240" w:after="60"/>
      <w:outlineLvl w:val="6"/>
    </w:pPr>
    <w:rPr>
      <w:sz w:val="24"/>
      <w:szCs w:val="24"/>
    </w:rPr>
  </w:style>
  <w:style w:type="paragraph" w:styleId="Heading8">
    <w:name w:val="heading 8"/>
    <w:basedOn w:val="Normal"/>
    <w:next w:val="Normal"/>
    <w:qFormat/>
    <w:rsid w:val="003C1EE5"/>
    <w:pPr>
      <w:numPr>
        <w:ilvl w:val="7"/>
        <w:numId w:val="16"/>
      </w:numPr>
      <w:spacing w:before="240" w:after="60"/>
      <w:outlineLvl w:val="7"/>
    </w:pPr>
    <w:rPr>
      <w:i/>
      <w:iCs/>
      <w:sz w:val="24"/>
      <w:szCs w:val="24"/>
    </w:rPr>
  </w:style>
  <w:style w:type="paragraph" w:styleId="Heading9">
    <w:name w:val="heading 9"/>
    <w:basedOn w:val="Normal"/>
    <w:next w:val="Normal"/>
    <w:qFormat/>
    <w:rsid w:val="003C1EE5"/>
    <w:pPr>
      <w:numPr>
        <w:ilvl w:val="8"/>
        <w:numId w:val="16"/>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pPr>
    <w:rPr>
      <w:color w:val="0000FF"/>
    </w:rPr>
  </w:style>
  <w:style w:type="paragraph" w:styleId="BlockText">
    <w:name w:val="Block Text"/>
    <w:basedOn w:val="Normal"/>
    <w:rsid w:val="007F3D72"/>
    <w:pPr>
      <w:ind w:left="1440" w:right="1440"/>
    </w:pPr>
  </w:style>
  <w:style w:type="paragraph" w:styleId="BodyText3">
    <w:name w:val="Body Text 3"/>
    <w:basedOn w:val="Normal"/>
    <w:rsid w:val="003C1EE5"/>
    <w:rPr>
      <w:b/>
      <w:sz w:val="24"/>
      <w:szCs w:val="16"/>
    </w:rPr>
  </w:style>
  <w:style w:type="paragraph" w:styleId="Subtitle">
    <w:name w:val="Subtitle"/>
    <w:aliases w:val="Annex"/>
    <w:basedOn w:val="Normal"/>
    <w:qFormat/>
    <w:rsid w:val="002546D3"/>
    <w:pPr>
      <w:numPr>
        <w:numId w:val="17"/>
      </w:numPr>
      <w:ind w:left="0" w:firstLine="0"/>
      <w:outlineLvl w:val="1"/>
    </w:pPr>
    <w:rPr>
      <w:rFonts w:cs="Arial"/>
      <w:b/>
      <w:sz w:val="28"/>
      <w:szCs w:val="24"/>
    </w:rPr>
  </w:style>
  <w:style w:type="numbering" w:styleId="111111">
    <w:name w:val="Outline List 2"/>
    <w:basedOn w:val="NoList"/>
    <w:rsid w:val="003C1EE5"/>
    <w:pPr>
      <w:numPr>
        <w:numId w:val="19"/>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uiPriority w:val="99"/>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basedOn w:val="Normal"/>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unhideWhenUsed/>
    <w:rsid w:val="007547F3"/>
    <w:rPr>
      <w:color w:val="605E5C"/>
      <w:shd w:val="clear" w:color="auto" w:fill="E1DFDD"/>
    </w:rPr>
  </w:style>
  <w:style w:type="character" w:styleId="FootnoteReference">
    <w:name w:val="footnote reference"/>
    <w:uiPriority w:val="99"/>
    <w:semiHidden/>
    <w:rsid w:val="004F6A55"/>
    <w:rPr>
      <w:vertAlign w:val="superscript"/>
    </w:rPr>
  </w:style>
  <w:style w:type="paragraph" w:styleId="FootnoteText">
    <w:name w:val="footnote text"/>
    <w:basedOn w:val="Normal"/>
    <w:link w:val="FootnoteTextChar"/>
    <w:uiPriority w:val="99"/>
    <w:rsid w:val="004F6A55"/>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4F6A55"/>
    <w:rPr>
      <w:rFonts w:asciiTheme="minorHAnsi" w:hAnsiTheme="minorHAnsi" w:cs="Arial"/>
      <w:lang w:eastAsia="en-US"/>
    </w:rPr>
  </w:style>
  <w:style w:type="paragraph" w:styleId="ListBullet">
    <w:name w:val="List Bullet"/>
    <w:basedOn w:val="Normal"/>
    <w:unhideWhenUsed/>
    <w:rsid w:val="00222CBB"/>
    <w:pPr>
      <w:numPr>
        <w:numId w:val="1"/>
      </w:numPr>
      <w:contextualSpacing/>
    </w:pPr>
  </w:style>
  <w:style w:type="character" w:styleId="Mention">
    <w:name w:val="Mention"/>
    <w:basedOn w:val="DefaultParagraphFont"/>
    <w:uiPriority w:val="99"/>
    <w:unhideWhenUsed/>
    <w:rsid w:val="008F4E34"/>
    <w:rPr>
      <w:color w:val="2B579A"/>
      <w:shd w:val="clear" w:color="auto" w:fill="E1DFDD"/>
    </w:rPr>
  </w:style>
  <w:style w:type="character" w:customStyle="1" w:styleId="Heading2Char">
    <w:name w:val="Heading 2 Char"/>
    <w:basedOn w:val="DefaultParagraphFont"/>
    <w:link w:val="Heading2"/>
    <w:rsid w:val="00365846"/>
    <w:rPr>
      <w:rFonts w:ascii="Arial" w:hAnsi="Arial" w:cs="Arial"/>
      <w:b/>
      <w:bCs/>
      <w:iCs/>
      <w:sz w:val="22"/>
      <w:szCs w:val="22"/>
    </w:rPr>
  </w:style>
  <w:style w:type="character" w:customStyle="1" w:styleId="HeaderChar">
    <w:name w:val="Header Char"/>
    <w:basedOn w:val="DefaultParagraphFont"/>
    <w:link w:val="Header"/>
    <w:rsid w:val="00B74819"/>
  </w:style>
  <w:style w:type="paragraph" w:styleId="ListBullet2">
    <w:name w:val="List Bullet 2"/>
    <w:basedOn w:val="Normal"/>
    <w:semiHidden/>
    <w:unhideWhenUsed/>
    <w:rsid w:val="008611C3"/>
    <w:pPr>
      <w:numPr>
        <w:numId w:val="68"/>
      </w:numPr>
      <w:contextualSpacing/>
    </w:pPr>
  </w:style>
  <w:style w:type="paragraph" w:customStyle="1" w:styleId="Blockquote">
    <w:name w:val="Blockquote"/>
    <w:basedOn w:val="Normal"/>
    <w:rsid w:val="008611C3"/>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https://www.darwininitiative.org.uk/resources/finance-guidance-and-claims-templates/"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hyperlink" Target="https://www.darwininitiative.org.uk/privacy-policy/" TargetMode="External"/><Relationship Id="rId2" Type="http://schemas.openxmlformats.org/officeDocument/2006/relationships/customXml" Target="../customXml/item2.xml"/><Relationship Id="rId16" Type="http://schemas.openxmlformats.org/officeDocument/2006/relationships/hyperlink" Target="https://www.darwininitiative.org.uk/resources/information-notes/"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yperlink" Target="https://www.darwininitiative.org.uk/resources/monitoring-evaluation-and-learning/" TargetMode="Externa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CVYKPJX34U6M-758972186-426343</_dlc_DocId>
    <_dlc_DocIdUrl xmlns="cc366836-ef4b-4f28-af58-4aa17b81621c">
      <Url>https://niras.sharepoint.com/sites/NSCOL16-14/_layouts/15/DocIdRedir.aspx?ID=CVYKPJX34U6M-758972186-426343</Url>
      <Description>CVYKPJX34U6M-758972186-426343</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3.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4.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5.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6.xml><?xml version="1.0" encoding="utf-8"?>
<ds:datastoreItem xmlns:ds="http://schemas.openxmlformats.org/officeDocument/2006/customXml" ds:itemID="{C821E92A-69D6-4C89-81AD-BF80B16E0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5649</Words>
  <Characters>32825</Characters>
  <Application>Microsoft Office Word</Application>
  <DocSecurity>0</DocSecurity>
  <Lines>497</Lines>
  <Paragraphs>168</Paragraphs>
  <ScaleCrop>false</ScaleCrop>
  <Company>LTS INTERNATIONAL</Company>
  <LinksUpToDate>false</LinksUpToDate>
  <CharactersWithSpaces>38306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24</cp:revision>
  <cp:lastPrinted>2013-04-15T06:29:00Z</cp:lastPrinted>
  <dcterms:created xsi:type="dcterms:W3CDTF">2025-06-02T07:27:00Z</dcterms:created>
  <dcterms:modified xsi:type="dcterms:W3CDTF">2025-06-02T11:39:00Z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CVYKPJX34U6M-758972186-426343</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17c6a8f4-cbae-4e71-aa8c-b1df693dc660</vt:lpwstr>
  </property>
  <property fmtid="{D5CDD505-2E9C-101B-9397-08002B2CF9AE}" pid="14" name="_dlc_DocId_src">
    <vt:lpwstr>{Module.FooterText}</vt:lpwstr>
  </property>
  <property fmtid="{D5CDD505-2E9C-101B-9397-08002B2CF9AE}" pid="15" name="ApplyLanguageRun">
    <vt:lpwstr>true</vt:lpwstr>
  </property>
</Properties>
</file>